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3CD91540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634D6FC1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588F65E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152E0FD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54B5567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66B6CF9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6C6E47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13EE75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AF2027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6B617B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39CE75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05348F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6B4302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23FAF2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440778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0AB14C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0B6917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53401F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0A466D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301791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1E701D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1CE234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241821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2BE687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00EF5E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04EB97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70FD7E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36F780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BBA13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034EF4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793C34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7CC54A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42B2BE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701738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6BAE80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0B90EC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35728A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2D462B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698143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790ED4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59A0D7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0B4BA0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7FCAF9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D1D6E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3F7FC1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674683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C618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961AF" w14:textId="77777777" w:rsidR="0078628A" w:rsidRDefault="0078628A">
      <w:pPr>
        <w:spacing w:after="0"/>
      </w:pPr>
      <w:r>
        <w:separator/>
      </w:r>
    </w:p>
  </w:endnote>
  <w:endnote w:type="continuationSeparator" w:id="0">
    <w:p w14:paraId="1D13F4FA" w14:textId="77777777" w:rsidR="0078628A" w:rsidRDefault="007862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4EE74" w14:textId="77777777" w:rsidR="0078628A" w:rsidRDefault="0078628A">
      <w:pPr>
        <w:spacing w:after="0"/>
      </w:pPr>
      <w:r>
        <w:separator/>
      </w:r>
    </w:p>
  </w:footnote>
  <w:footnote w:type="continuationSeparator" w:id="0">
    <w:p w14:paraId="4244C202" w14:textId="77777777" w:rsidR="0078628A" w:rsidRDefault="007862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5BA4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C6187"/>
    <w:rsid w:val="005D5149"/>
    <w:rsid w:val="005E656F"/>
    <w:rsid w:val="00667021"/>
    <w:rsid w:val="00675AAD"/>
    <w:rsid w:val="006974E1"/>
    <w:rsid w:val="006B6899"/>
    <w:rsid w:val="006C0896"/>
    <w:rsid w:val="006D4D72"/>
    <w:rsid w:val="006E6342"/>
    <w:rsid w:val="006F513E"/>
    <w:rsid w:val="0071111B"/>
    <w:rsid w:val="007213D1"/>
    <w:rsid w:val="0078628A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169BC"/>
    <w:rsid w:val="00C44DFB"/>
    <w:rsid w:val="00C45708"/>
    <w:rsid w:val="00C6519B"/>
    <w:rsid w:val="00C70F21"/>
    <w:rsid w:val="00C7354B"/>
    <w:rsid w:val="00C800AA"/>
    <w:rsid w:val="00C91F9B"/>
    <w:rsid w:val="00DB1169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2022-05-18T16:49:00Z</dcterms:created>
  <dcterms:modified xsi:type="dcterms:W3CDTF">2023-10-12T14:24:00Z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