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D56CF5" w:rsidR="006B6899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629E923D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4A458FB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987D2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49E05C4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6764E46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3CDC0C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9578C0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C6A5A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33B5595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4341843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D329CA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21DC6B8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70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7D7311F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3400637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063C198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14E910A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24691B6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57CE2A9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3136CD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443BB20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0AA1FC4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616AFD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031E695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761024B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09655F2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51BBEB5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1C72641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20C1025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14D0B7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4EA8848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1F12C1B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3C028BF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12790F1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5D19EE9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3343212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3062322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71AB7E2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1A6BD8F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04FC6B4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4ACA617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2797BAB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2CEA636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533887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6C24A89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5A5D14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33E8908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805C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79FE" w14:textId="77777777" w:rsidR="00457A6A" w:rsidRDefault="00457A6A">
      <w:pPr>
        <w:spacing w:after="0"/>
      </w:pPr>
      <w:r>
        <w:separator/>
      </w:r>
    </w:p>
  </w:endnote>
  <w:endnote w:type="continuationSeparator" w:id="0">
    <w:p w14:paraId="2152C797" w14:textId="77777777" w:rsidR="00457A6A" w:rsidRDefault="00457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64D8" w14:textId="77777777" w:rsidR="00457A6A" w:rsidRDefault="00457A6A">
      <w:pPr>
        <w:spacing w:after="0"/>
      </w:pPr>
      <w:r>
        <w:separator/>
      </w:r>
    </w:p>
  </w:footnote>
  <w:footnote w:type="continuationSeparator" w:id="0">
    <w:p w14:paraId="3B65A78C" w14:textId="77777777" w:rsidR="00457A6A" w:rsidRDefault="00457A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05CE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57A6A"/>
    <w:rsid w:val="00462EAD"/>
    <w:rsid w:val="004A6170"/>
    <w:rsid w:val="004E646C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10703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26AE3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B2261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E063F"/>
    <w:rsid w:val="00D329CA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2022-05-18T15:37:00Z</dcterms:created>
  <dcterms:modified xsi:type="dcterms:W3CDTF">2023-10-12T14:00:00Z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