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D84FBB" w:rsidRPr="009746FC" w14:paraId="40983BE3" w14:textId="77777777" w:rsidTr="007675C1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10544"/>
              <w:gridCol w:w="2638"/>
            </w:tblGrid>
            <w:tr w:rsidR="00C22EC6" w:rsidRPr="009746FC" w14:paraId="1A2804B5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0EA067C" w14:textId="616A260E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bookmarkStart w:id="0" w:name="_Hlk38821049"/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0"/>
                  </w:tblGrid>
                  <w:tr w:rsidR="00C22EC6" w:rsidRPr="009746FC" w14:paraId="2D25A41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00A4DC"/>
                        <w:vAlign w:val="center"/>
                      </w:tcPr>
                      <w:p w14:paraId="7D077CAA" w14:textId="608985D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34679C0" w14:textId="2346DE9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61B9751E" w14:textId="4B2C1D7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2CEECD9" w14:textId="311A349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760F85A" w14:textId="64FBD51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E248563" w14:textId="08124A2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0" w:type="pct"/>
                        <w:shd w:val="clear" w:color="auto" w:fill="00A4DC"/>
                        <w:vAlign w:val="center"/>
                      </w:tcPr>
                      <w:p w14:paraId="3A1E07FF" w14:textId="2116D3BD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CF89E3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14FA1F" w14:textId="4BB6C97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CC4316" w14:textId="224AFF4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369C4C" w14:textId="7507E9B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1712CF" w14:textId="312DE57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396B22" w14:textId="211C322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CFF2AF" w14:textId="639BACF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99DFCD1" w14:textId="012BC28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46C2E74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8DA77FA" w14:textId="332DDF7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397D0D" w14:textId="05894FC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7F1D49" w14:textId="179A6AB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9350E2" w14:textId="3E4E40B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92F4BF" w14:textId="0EA21C3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C42CF7" w14:textId="1F11D08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9FDB096" w14:textId="403813D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26338CA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3EE850" w14:textId="144A694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32C89" w14:textId="01DC7DB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B07E0E" w14:textId="1E508D1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E0A359" w14:textId="74C2153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E75303" w14:textId="0E88733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689772" w14:textId="1266846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5986C5E8" w14:textId="5C99B07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7CA1A95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3865940" w14:textId="1EE48C7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1ACB1B" w14:textId="7D60171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EEC95C" w14:textId="6C82EC8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FC69B" w14:textId="5FDBD45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630FA2" w14:textId="0C2B8ED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5BA632" w14:textId="4E1CBA4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103BF2E" w14:textId="2D46D8E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3BE5AE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0F6A9BED" w14:textId="1D13845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EC85C1" w14:textId="6E212FA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D3E880" w14:textId="0F6382F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B307F" w14:textId="17B0C5A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D0423D" w14:textId="32EA643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8A10A6" w14:textId="02B20C4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4AD9F20" w14:textId="3B86ECB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FE5CFC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B22650" w14:textId="18A2975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48F1A" w14:textId="400D801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A28939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7330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EC11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730FF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033914F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0"/>
                </w:tbl>
                <w:p w14:paraId="52E7779A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 w:val="restart"/>
                </w:tcPr>
                <w:p w14:paraId="66E0AE0F" w14:textId="4DFD8391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</w:pP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fldChar w:fldCharType="begin"/>
                  </w: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instrText xml:space="preserve"> DOCVARIABLE  MonthStart1 \@  yyyy   \* MERGEFORMAT </w:instrText>
                  </w: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fldChar w:fldCharType="separate"/>
                  </w:r>
                  <w:r w:rsidR="0034094E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t>2025</w:t>
                  </w:r>
                  <w:r w:rsidRPr="009746FC">
                    <w:rPr>
                      <w:rFonts w:ascii="Century Gothic" w:hAnsi="Century Gothic" w:cstheme="minorHAnsi"/>
                      <w:noProof/>
                      <w:color w:val="00A4DC"/>
                      <w:sz w:val="120"/>
                      <w:szCs w:val="120"/>
                      <w:lang w:bidi="ru-RU"/>
                    </w:rPr>
                    <w:fldChar w:fldCharType="end"/>
                  </w:r>
                </w:p>
                <w:p w14:paraId="77AC7E82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4E3B3A0" w14:textId="427E5B73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EF8219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8"/>
                    <w:gridCol w:w="329"/>
                    <w:gridCol w:w="329"/>
                    <w:gridCol w:w="329"/>
                    <w:gridCol w:w="329"/>
                    <w:gridCol w:w="322"/>
                  </w:tblGrid>
                  <w:tr w:rsidR="00C22EC6" w:rsidRPr="009746FC" w14:paraId="6F1B302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EF8219"/>
                        <w:vAlign w:val="center"/>
                      </w:tcPr>
                      <w:p w14:paraId="7E6EB3C6" w14:textId="523BDB6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77F3AB09" w14:textId="4F8D6EB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9F57F10" w14:textId="3C10AFB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3A188053" w14:textId="3CDC007B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8FFBF20" w14:textId="6195892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665419B2" w14:textId="04530BF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4" w:type="pct"/>
                        <w:shd w:val="clear" w:color="auto" w:fill="EF8219"/>
                        <w:vAlign w:val="center"/>
                      </w:tcPr>
                      <w:p w14:paraId="436AB128" w14:textId="4D405AC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537E7D2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1136C91" w14:textId="0192947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13897DE" w14:textId="4620276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270B65" w14:textId="50FEA83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ED0EA4" w14:textId="3E83940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0576119" w14:textId="2721D29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334ECC6" w14:textId="4F2F787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06C48F7" w14:textId="3395F72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014CF0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CC5570E" w14:textId="0EF4945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9A98B61" w14:textId="18AE80D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54D32B" w14:textId="5BE178E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935E4AD" w14:textId="29524FE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928255" w14:textId="33A2657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69EEDA4" w14:textId="6B9846C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A0F82AC" w14:textId="6810AFE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25AB6B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956675B" w14:textId="1D19B4C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2C7C98D" w14:textId="57E89A7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58C089A" w14:textId="39CCBA0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32E8D2" w14:textId="6C50E93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1A70EA" w14:textId="2D92C6A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6ABCCA" w14:textId="0449793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AD96DEB" w14:textId="02149DE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AAE1FF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D20B5B1" w14:textId="0F8D210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AE72302" w14:textId="724A552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371085" w14:textId="4D8D224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B817D7C" w14:textId="4F9E746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1B7B63F" w14:textId="4DD1312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74B35" w14:textId="523A0FA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16CEC33" w14:textId="5E9C124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05BA47E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50E2758" w14:textId="230B004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B082D29" w14:textId="7358732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B98811" w14:textId="4C53D75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A5A58D" w14:textId="60A121B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CD06F7" w14:textId="53F4917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490E535" w14:textId="50C3595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65B5F3EC" w14:textId="33749D2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D5C4B4F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6C21DA3" w14:textId="4552AE5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F7C1F7" w14:textId="53AF865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ED9131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8BD7A9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14157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9768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59557F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7E44F4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73D235D2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FC37773" w14:textId="5CBF0C75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1BB1C0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78306A1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1BB1C0"/>
                        <w:vAlign w:val="center"/>
                      </w:tcPr>
                      <w:p w14:paraId="08CA629A" w14:textId="759B241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735701B" w14:textId="11586D0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81AA48F" w14:textId="72B1F779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7127D93D" w14:textId="4C3DED2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0C5EA74" w14:textId="749A64D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63C03031" w14:textId="62909F29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F05AFA6" w14:textId="4CBDA20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16D8419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461E431" w14:textId="06CBB5F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7C19B8" w14:textId="5223876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393AB" w14:textId="6E6CE45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74C935" w14:textId="0B974B4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7D80A" w14:textId="1CA4B54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07ACAE" w14:textId="027E48C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788021" w14:textId="16C7D9C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621A5B2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1580769" w14:textId="3EF2133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0EF4F" w14:textId="7773F3D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896AF6" w14:textId="68EC7EE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D94CBB" w14:textId="6A58521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14645" w14:textId="2223652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1C8F1" w14:textId="56CEA28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169367" w14:textId="6524257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FB9BC7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DE57E2" w14:textId="5D228B9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DE581D" w14:textId="1C674EC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7104C" w14:textId="121D4BE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69238D" w14:textId="640CB9E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5C04C" w14:textId="767AF52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F08EB" w14:textId="049AA3E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75C2AA" w14:textId="5327D64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40E3A59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7EF5DE" w14:textId="4C77E7E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360B" w14:textId="7D0A052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450927" w14:textId="0A0B594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7D101C" w14:textId="031108E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FCE3A" w14:textId="1C8D1D3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F7488F" w14:textId="5D246C5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FA76658" w14:textId="3C8D36B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63F366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0E15641" w14:textId="5C7A6E3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B6C100" w14:textId="5DDEF9E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6D81E" w14:textId="5C39AE9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6DDCCE" w14:textId="2EC67E5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BC7F83" w14:textId="666AEC2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7492AA" w14:textId="568678D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22B67F0" w14:textId="06C52B1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AAD19FE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1713EB" w14:textId="7114463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3D391" w14:textId="59276A3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8608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C08BD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C81180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54495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8E99B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1244F2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17B6B0C0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8D16B6D" w14:textId="4DA62950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E74C4A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06D07AC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E74C4A"/>
                        <w:vAlign w:val="center"/>
                      </w:tcPr>
                      <w:p w14:paraId="45131328" w14:textId="1D03725B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7D2C837" w14:textId="2F9612F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3C57A1EC" w14:textId="4F4D769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8EBC091" w14:textId="7F8DC5F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7472862" w14:textId="49DBEEE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FE509CC" w14:textId="10DAB69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70B5BAE9" w14:textId="47A0CAE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79C5130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01E634" w14:textId="1FE7055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9132F" w14:textId="6058013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1D80C" w14:textId="62BA0B2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A4CCE" w14:textId="13CCC9B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014BD5" w14:textId="70013F4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711C8" w14:textId="5FD2B0A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01F29C" w14:textId="4441E5F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A342C4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78C566" w14:textId="640DDAE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398E47" w14:textId="578D669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42AC8" w14:textId="731EAF8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BA378F" w14:textId="6BB164D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F2615D" w14:textId="47E1F85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8DDC4B" w14:textId="7D66655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F48E2DE" w14:textId="4A8E895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FD782D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935A29" w14:textId="46AD95F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6C3D6" w14:textId="0F05FB1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C3ED25" w14:textId="47E6C48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6D566A" w14:textId="49403FB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926A0" w14:textId="55803F5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6BCDB9" w14:textId="254AAEE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C006F3" w14:textId="5AE1AC0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42D06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C2BDBC" w14:textId="341FDCA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F58A0B" w14:textId="0F6F440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DC368" w14:textId="63E3E9E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FE2679" w14:textId="205F487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6EAEA" w14:textId="04A414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3EEF9E" w14:textId="3071AB2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7B6DB9" w14:textId="34EAE3C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774F11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56DB35" w14:textId="3C9AC6F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4858D" w14:textId="18C480A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245175" w14:textId="53578EC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55CA2D" w14:textId="6022D99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39DD8F" w14:textId="146752D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F5C682" w14:textId="1F1C28C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4CD6A55" w14:textId="336D036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6B9603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C5180EE" w14:textId="3B5CF58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BFD2E" w14:textId="4E75A10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BCBBE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827AC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AD95B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4A8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519B81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6A7862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4C114EC3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03942F30" w14:textId="4B01B6D4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43B06D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15541CB0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43B06D"/>
                        <w:vAlign w:val="center"/>
                      </w:tcPr>
                      <w:p w14:paraId="66E3095F" w14:textId="3D8BB6F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43B06D"/>
                        <w:vAlign w:val="center"/>
                      </w:tcPr>
                      <w:p w14:paraId="2EEB5F8C" w14:textId="0A151AF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6BD5621" w14:textId="3713ED7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789DE269" w14:textId="26180D2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5C03DFB6" w14:textId="532E27FB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BAA35D7" w14:textId="2DEF189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6BE04215" w14:textId="4263FEF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6F31A931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DD458E" w14:textId="0D548A0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C24C94" w14:textId="590CBA9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008423" w14:textId="3E99631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D9F94D" w14:textId="1A7A675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DCD7F" w14:textId="161F0A7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0168C2" w14:textId="3E1291D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1CE2B3" w14:textId="26EDD99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DBB9F8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F34B789" w14:textId="5ACB082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71D8DE" w14:textId="02D6A34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964D0" w14:textId="57534E6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BD40D2" w14:textId="04F0849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6CC082" w14:textId="2FD32AE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1DC2" w14:textId="2D39684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DC6FDA" w14:textId="3FEC9AA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CC0FC17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E44476" w14:textId="5B20DC5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230662" w14:textId="3010BFA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8BB31" w14:textId="071C554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F20C42" w14:textId="667E314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D286D" w14:textId="4229C22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94BF62" w14:textId="6C83EED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7EC7BA" w14:textId="32098EC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F2D04B6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93F02B" w14:textId="37CD5AD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719E74" w14:textId="1A091C9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8934C" w14:textId="4B611C2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978534" w14:textId="1666B66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DDF761" w14:textId="79DDAB1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6815C3" w14:textId="53BB175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17A54C" w14:textId="53A6FB1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019A5C5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1AAB7B" w14:textId="5713880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318711" w14:textId="3CC12C9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177AE7" w14:textId="60B4A32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D2E70D" w14:textId="001448F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D6BB" w14:textId="1C94E02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98AB30" w14:textId="08AD9B5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EC0F74" w14:textId="2E42F0D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8FC05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F914C2" w14:textId="424C487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9E5E66" w14:textId="791E771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84359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C946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73DC3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C9611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9DB380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C060CA9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2510B0A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001FBEC0" w14:textId="60607FCF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F6C80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7"/>
                    <w:gridCol w:w="328"/>
                    <w:gridCol w:w="329"/>
                    <w:gridCol w:w="329"/>
                    <w:gridCol w:w="329"/>
                    <w:gridCol w:w="323"/>
                  </w:tblGrid>
                  <w:tr w:rsidR="00C22EC6" w:rsidRPr="009746FC" w14:paraId="5CCD5CE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CF6C80"/>
                        <w:vAlign w:val="center"/>
                      </w:tcPr>
                      <w:p w14:paraId="5CE576C2" w14:textId="418EFA2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CF6C80"/>
                        <w:vAlign w:val="center"/>
                      </w:tcPr>
                      <w:p w14:paraId="6A09D45B" w14:textId="2C4922D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6249428" w14:textId="68CAF2C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45487FE" w14:textId="068DA0D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09F1DD5D" w14:textId="74C6F55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EC5F435" w14:textId="1708CAE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2B364A4E" w14:textId="6802725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431FA5F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D716667" w14:textId="2F54EBD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725384" w14:textId="5D67685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FA971D" w14:textId="46BD709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841B2A" w14:textId="117F00D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12D5C0" w14:textId="29837D5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F0922" w14:textId="047C6CF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2E23C8" w14:textId="6B88345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C3BD0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02EEDAB" w14:textId="1546DE3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360730B" w14:textId="67A2D9F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A3021" w14:textId="4389688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855899" w14:textId="4E4E5DF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A4D41A" w14:textId="784F9E8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69C037" w14:textId="261103A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6FFBE7F" w14:textId="66B2777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E816D8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DC13BB7" w14:textId="18DA12B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1C9E2B" w14:textId="411C790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ECA46D" w14:textId="4F68595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6CA40B" w14:textId="3519CBA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DE078C" w14:textId="567EEBE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D45F9F" w14:textId="092F2A4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6547D3" w14:textId="20A07DB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8F08524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53A1E5" w14:textId="5C7EA34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769D78" w14:textId="548ED26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83BED0" w14:textId="0712BEB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3C1091" w14:textId="164FF7A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54972B" w14:textId="7E04A69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381646" w14:textId="6C0F117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BB6A79" w14:textId="5278393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AE9F9E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30801C" w14:textId="3592E7A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AF7755" w14:textId="2720766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81C476" w14:textId="71CAF39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5A8869" w14:textId="0F6D3DD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2FD7B1" w14:textId="611194B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2A04F" w14:textId="0920DA1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7CA59B" w14:textId="0B609BC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A991A6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2527E0" w14:textId="521713C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779A1B" w14:textId="37676FA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6006E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9B85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B92CF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EA591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22A177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5A115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59411724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82EE80B" w14:textId="0BAF6DAF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8DC03F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5D763F3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3A88E116" w14:textId="21F5C710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02FE2D5" w14:textId="2C56A84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81DD70D" w14:textId="7F3B018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BCFE71C" w14:textId="6653E25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E211C3" w14:textId="2E6AA065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8D03197" w14:textId="3F45DB0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8DC03F"/>
                        <w:vAlign w:val="center"/>
                      </w:tcPr>
                      <w:p w14:paraId="660B6032" w14:textId="3E1F3CF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322051D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63439F" w14:textId="47ED036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25F82A" w14:textId="403E918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E2F15" w14:textId="0A0AEA9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5131F1" w14:textId="174F044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F5A106" w14:textId="1F9DD32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2F3F0A" w14:textId="2078755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9256FF" w14:textId="587717F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D51742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0CA2D" w14:textId="4A989D2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88D9BE" w14:textId="36682F2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162D1C" w14:textId="1945D7B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D51E8" w14:textId="5AF34C7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CBF6BE" w14:textId="6FAB565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5991C" w14:textId="1834CC2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78FA8F4" w14:textId="536B79B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09A4B5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8E0E784" w14:textId="71E95A2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1E580B" w14:textId="7A6AC3E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247477" w14:textId="5CB7E4D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94C43B" w14:textId="555C572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904D1" w14:textId="3F3EAF5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7AA9A8" w14:textId="7BD31A0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7CB62CD" w14:textId="6C5C422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D7F6FF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A48D545" w14:textId="47E958D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2A864A" w14:textId="7756CE2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6EB6FF" w14:textId="5A32DD6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6F46FA" w14:textId="4A56C43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02C5B4" w14:textId="25F4C7B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675EE8" w14:textId="0AB9974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0B0E649" w14:textId="62E780B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25AC8F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70A5C" w14:textId="33EF6F8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524BE" w14:textId="7A22B3B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6F6523" w14:textId="5C7D47D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87E0EF" w14:textId="6926FC2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CCF5FC" w14:textId="70DA552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059120" w14:textId="030ED26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9D4486" w14:textId="521EA67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DD71A3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DC37A6" w14:textId="09C7168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4F8A37" w14:textId="5708F61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76083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26149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F02924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67068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72F2B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6E6029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5F2F529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940376D" w14:textId="2A0BEF5F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996A8E"/>
                      <w:sz w:val="24"/>
                      <w:szCs w:val="24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051C931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996A8E"/>
                        <w:vAlign w:val="center"/>
                      </w:tcPr>
                      <w:p w14:paraId="5F9B3E71" w14:textId="44D2152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1B759D4" w14:textId="0430009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1FDFF9E" w14:textId="270778EC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84435EE" w14:textId="32BF3B1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BD5A3A9" w14:textId="228621D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DF446B7" w14:textId="08296C7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3F49966C" w14:textId="0B0BB48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2DB2D0C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42A0E2" w14:textId="698A2D8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22D04B" w14:textId="400221B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DD76B" w14:textId="1ADADC5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5DD540" w14:textId="6AE1875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AC6A0" w14:textId="575D3C1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32CD52" w14:textId="09D7BF1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2FB6EED" w14:textId="67D00D8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2E72D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D5C12FB" w14:textId="1020623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50F70F" w14:textId="3146036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22C60E" w14:textId="65DB742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4C521" w14:textId="1D5B995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DB45C0" w14:textId="1943A23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FAA85" w14:textId="28F60C9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00D8D02" w14:textId="00C78A1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F71532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9C14621" w14:textId="4F2BC0A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C1629" w14:textId="5E38E84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DB093F" w14:textId="0CA373C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FE9485" w14:textId="38C05E3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49BF8" w14:textId="31630AD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030EA" w14:textId="6C1189E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D16736" w14:textId="1CD8D6F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D0932F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905637" w14:textId="3C1799C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483B4B" w14:textId="2F26E70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1798BE" w14:textId="6BC2D93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B8B77" w14:textId="5253B7D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3210EB" w14:textId="029BA85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C00C85" w14:textId="77009E7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AD1B9D" w14:textId="7C0EFCE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069ECD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4F450C0" w14:textId="60D7477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CA7944" w14:textId="58748B7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9B034B" w14:textId="1C765C0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DA02B5" w14:textId="481DA38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A67E8C" w14:textId="0A26114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17B76" w14:textId="57F91F1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FA03A0" w14:textId="4945668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5586147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AEFC39" w14:textId="65A64B8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0ED892" w14:textId="130EE43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725E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9669C9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50D74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C1CEE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2BD48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B4056E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185EC81E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377C4C47" w14:textId="40DBC650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9746FC" w14:paraId="6EDFDF6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CBC703"/>
                        <w:vAlign w:val="center"/>
                      </w:tcPr>
                      <w:p w14:paraId="368707A6" w14:textId="31F1BC7A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53D4C8F" w14:textId="60787AEE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4BAF014F" w14:textId="54152E4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3D21B2E" w14:textId="108AC03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E696144" w14:textId="1357C3B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2BC55854" w14:textId="735120B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4CDA5446" w14:textId="556DFB5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6DD01D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89D0A1" w14:textId="3DE75A4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15671C" w14:textId="49D4407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186F9" w14:textId="314E793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43C438" w14:textId="347742F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4FF2" w14:textId="7694D09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C6A1D9" w14:textId="4AED711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BDEBF" w14:textId="7520197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CC4BA0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79CF86F" w14:textId="704E64E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F3BE46" w14:textId="60257DD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D75853" w14:textId="23650DA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643A46" w14:textId="108B218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C6C44" w14:textId="3EABD3B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724891" w14:textId="48423BF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456B0AD" w14:textId="6EC1840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76822E0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22A9CB" w14:textId="7D58658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D88A38" w14:textId="4CA651D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B4608" w14:textId="25FF9AB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FA89E1" w14:textId="3C4D96F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8868EF" w14:textId="4575B15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2E7DC2" w14:textId="4D98EE8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C9B225D" w14:textId="4FDDFF9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D35944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B2D27D2" w14:textId="064104E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D9C9A" w14:textId="114296D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4D766B" w14:textId="2F8E05F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4C2BD" w14:textId="3AB749B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6F744C" w14:textId="76E0536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CD64D2" w14:textId="65F1A97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DA1A4A2" w14:textId="6D7826E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8AF11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8513F8" w14:textId="3071AF1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5BFE31" w14:textId="78831E3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336343" w14:textId="5A53A8B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73C36D" w14:textId="2759F56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1D0E61" w14:textId="0D40E8C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BD7AA6" w14:textId="7628947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172339" w14:textId="5432CB4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15E3D2B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36CD41" w14:textId="4BE3B6D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6CDEC6" w14:textId="695B496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AB398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DE7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21776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EFA3C1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06A196C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E41C27F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C159F5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CE47EA9" w14:textId="1BD08156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6A7FB8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77088E1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6A7FB8"/>
                        <w:vAlign w:val="center"/>
                      </w:tcPr>
                      <w:p w14:paraId="04DBCEF9" w14:textId="02F65B6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9FD50F" w14:textId="6ADF614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1BD9FE7" w14:textId="6201CE0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2AC39B5" w14:textId="2B5E51E3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42EB7F6" w14:textId="671DF11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541EB9" w14:textId="4D43ACDD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592B8E8D" w14:textId="5A63FD18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184AC6A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E3EE9A9" w14:textId="6A7BD58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6B6F5" w14:textId="3910371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5C88C" w14:textId="5A45F73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1B59EF" w14:textId="48D5AF6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ECB5" w14:textId="7F89160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6AF27" w14:textId="098F7C4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5A2503" w14:textId="188DFCA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92327A7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B29622" w14:textId="2C7472F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65E0E" w14:textId="345403D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C338C4" w14:textId="31B7921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5B6CF" w14:textId="43094D2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22E37E" w14:textId="02658A5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E0667" w14:textId="76688FF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C88F03" w14:textId="56FF63B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2764BC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4B50909" w14:textId="4A4A78E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87BAA" w14:textId="00C6282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D25BD" w14:textId="1C469BE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3D9C99" w14:textId="20EE163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AD8ABA" w14:textId="7862211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AFBFB0" w14:textId="198D49C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C598CAB" w14:textId="4C26534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690928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F45A1A0" w14:textId="017D158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5667E5" w14:textId="0DD0318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DC7DE7" w14:textId="1CE8440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D6EC39" w14:textId="4F6BACD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31105C" w14:textId="353AC61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4D8878" w14:textId="4758C24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9791E6B" w14:textId="3D9DE00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C2814D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3527D4A" w14:textId="39D0C94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9D72D3" w14:textId="3F71F4B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4AD4B5" w14:textId="71B08AB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EE53F" w14:textId="6F7D42F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3D4BEC" w14:textId="2892DE0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672C1" w14:textId="08F042D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BD1DAC" w14:textId="1B36386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7FFE3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8B56A22" w14:textId="0C9175E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B559E5" w14:textId="7858814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465ADE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8C4BA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3FD163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509730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C4D3D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8E7656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9746FC" w14:paraId="399EC3CB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3FBF1D0" w14:textId="0803C2A2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2"/>
                      <w:szCs w:val="22"/>
                    </w:rPr>
                  </w:pPr>
                  <w:r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2"/>
                      <w:szCs w:val="22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9"/>
                    <w:gridCol w:w="327"/>
                    <w:gridCol w:w="327"/>
                    <w:gridCol w:w="327"/>
                    <w:gridCol w:w="322"/>
                  </w:tblGrid>
                  <w:tr w:rsidR="00C22EC6" w:rsidRPr="009746FC" w14:paraId="1E405E5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FAAE00"/>
                        <w:vAlign w:val="center"/>
                      </w:tcPr>
                      <w:p w14:paraId="4378794D" w14:textId="2359010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7FD25669" w14:textId="065D2B9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4349F95F" w14:textId="7529A2A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07F09BD7" w14:textId="0CB18F3D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349730EB" w14:textId="2ABFC840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273C687C" w14:textId="453C388F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538130F7" w14:textId="72F29956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2CF9CFF6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6708EBE" w14:textId="434BEDA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0E604" w14:textId="28E46D7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24FCDF" w14:textId="7FEDC1D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19641A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A05D38D" w14:textId="368B2E0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918836" w14:textId="32B46D5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235E1A" w14:textId="425E107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DDE729" w14:textId="1279F19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140E97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6ABCF76" w14:textId="344AE7D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29319" w14:textId="3B993E6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1E684" w14:textId="4B19351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C55E40" w14:textId="02ADA72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BD804F" w14:textId="19D0C1F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F04657" w14:textId="63A1291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C76A2C" w14:textId="1CFB113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4E54407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24A092D" w14:textId="74034B1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4EAFA1" w14:textId="50ED009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B49ABE" w14:textId="23E71F9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A12A0A" w14:textId="44E2059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D69241" w14:textId="68B8440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B5B289" w14:textId="2F787B8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8F1354" w14:textId="64A8374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69FEE4D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A6F7119" w14:textId="4BF3791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29A88" w14:textId="1D978F0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F3410" w14:textId="4E7CF1B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7D2FCA" w14:textId="7C479F8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9F3A64" w14:textId="7553C4A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8FD848" w14:textId="387076C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6926B5" w14:textId="3F76FFE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41C4D1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29CF187" w14:textId="68EA7FB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AAC73" w14:textId="5D2228B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E67A8B" w14:textId="37687CD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F7D3E7" w14:textId="5CF2CB7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C89219B" w14:textId="5E7A219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DB053C" w14:textId="7BB4E4A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64A50B" w14:textId="45183A9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02701D73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CC6711B" w14:textId="600D1CC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DD50D" w14:textId="352120A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132F0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013C65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F76E8BF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CBE37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BE244A5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ADB57EA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57BCA410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05102EB" w14:textId="480E4476" w:rsidR="00C22EC6" w:rsidRPr="009746FC" w:rsidRDefault="009746FC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007AAB"/>
                      <w:sz w:val="22"/>
                      <w:szCs w:val="22"/>
                    </w:rPr>
                  </w:pPr>
                  <w:r w:rsidRPr="009746FC">
                    <w:rPr>
                      <w:rFonts w:ascii="Arial Narrow" w:hAnsi="Arial Narrow" w:cstheme="minorHAnsi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C22EC6" w:rsidRPr="009746FC" w14:paraId="20AF2A3A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007AAB"/>
                        <w:vAlign w:val="center"/>
                      </w:tcPr>
                      <w:p w14:paraId="1EE9D39B" w14:textId="0F55E92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0B6799CF" w14:textId="1119436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20844C07" w14:textId="5F75F5B7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0E657A5E" w14:textId="6DDB2DD1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6614291C" w14:textId="22373E34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2E7A0385" w14:textId="27A63019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19E5D1D2" w14:textId="4C19D102" w:rsidR="00C22EC6" w:rsidRPr="009746FC" w:rsidRDefault="009746FC" w:rsidP="009746FC">
                        <w:pPr>
                          <w:pStyle w:val="Days"/>
                          <w:spacing w:before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22EC6" w:rsidRPr="009746FC" w14:paraId="552D3BC4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AF3AABD" w14:textId="3D3E56E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EA1349" w14:textId="7536398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F2D6D2" w14:textId="06654CED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282782" w14:textId="23A2497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0806B50" w14:textId="1B21544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A1A1AC" w14:textId="7F70958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C41382" w14:textId="2BFAC77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39A42BC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35AAA5D" w14:textId="2F1C0FD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69BAA" w14:textId="2A5A9C4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CE6F20" w14:textId="5B0CDCC5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589D219" w14:textId="676F74C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34E011D" w14:textId="6FBE427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8DB54A" w14:textId="1EBC807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70A62E" w14:textId="225E212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2121A5E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A30F8F7" w14:textId="6AA6C49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CBFCFC" w14:textId="4DC2EE4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B546E8" w14:textId="73E55A3C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C6E19C3" w14:textId="2CDF51C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DEFB78" w14:textId="60CF3C5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621C2F" w14:textId="1CDE53F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E01F00" w14:textId="2CCA9B19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2F89B05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B8A5A0B" w14:textId="48111F86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AD464B" w14:textId="32B718E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E6D1C" w14:textId="55CF488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5C980D" w14:textId="16846DBE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1EC23" w14:textId="5F092364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0CC425" w14:textId="0FBDFEE2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9CD9995" w14:textId="0815112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465FAC7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03DB5F8" w14:textId="1A752D6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7ABAD1" w14:textId="57374F58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5DC7F6" w14:textId="5D05CA8F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CCC84A" w14:textId="6A64ADF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2C80E6" w14:textId="40AA1B93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59B780" w14:textId="6FC18881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E19009" w14:textId="5AFA77E0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9746FC" w14:paraId="12D7065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F685387" w14:textId="1A4BBC8B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595D60" w14:textId="339D870A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4094E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672649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9746FC"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6004F7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AB5072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3A01A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05E2E26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1D3068" w14:textId="77777777" w:rsidR="00C22EC6" w:rsidRPr="009746FC" w:rsidRDefault="00C22EC6" w:rsidP="009746FC">
                        <w:pPr>
                          <w:pStyle w:val="Dates"/>
                          <w:spacing w:after="0"/>
                          <w:rPr>
                            <w:rFonts w:ascii="Arial Narrow" w:hAnsi="Arial Narrow" w:cstheme="minorHAnsi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EEE39C" w14:textId="77777777" w:rsidR="00C22EC6" w:rsidRPr="009746FC" w:rsidRDefault="00C22EC6" w:rsidP="009746FC">
                  <w:pPr>
                    <w:pStyle w:val="Months"/>
                    <w:ind w:left="0"/>
                    <w:jc w:val="center"/>
                    <w:rPr>
                      <w:rFonts w:ascii="Arial Narrow" w:hAnsi="Arial Narrow" w:cstheme="minorHAnsi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9746FC" w:rsidRDefault="00E50BDE" w:rsidP="009746FC">
            <w:pPr>
              <w:pStyle w:val="ad"/>
              <w:spacing w:after="0"/>
              <w:jc w:val="center"/>
              <w:rPr>
                <w:rFonts w:ascii="Arial Narrow" w:hAnsi="Arial Narrow" w:cstheme="minorHAnsi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5FFF23E7" w:rsidR="00F93E3B" w:rsidRPr="009746FC" w:rsidRDefault="00F93E3B" w:rsidP="009746FC">
      <w:pPr>
        <w:pStyle w:val="a5"/>
        <w:rPr>
          <w:rFonts w:ascii="Arial Narrow" w:hAnsi="Arial Narrow" w:cstheme="minorHAnsi"/>
          <w:b/>
          <w:bCs/>
          <w:noProof/>
          <w:color w:val="auto"/>
          <w:sz w:val="2"/>
          <w:szCs w:val="2"/>
        </w:rPr>
      </w:pPr>
    </w:p>
    <w:sectPr w:rsidR="00F93E3B" w:rsidRPr="009746FC" w:rsidSect="00C22EC6">
      <w:pgSz w:w="16838" w:h="11906" w:orient="landscape" w:code="9"/>
      <w:pgMar w:top="397" w:right="510" w:bottom="397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4720F" w14:textId="77777777" w:rsidR="00A13621" w:rsidRDefault="00A13621">
      <w:pPr>
        <w:spacing w:after="0"/>
      </w:pPr>
      <w:r>
        <w:separator/>
      </w:r>
    </w:p>
  </w:endnote>
  <w:endnote w:type="continuationSeparator" w:id="0">
    <w:p w14:paraId="502C11C8" w14:textId="77777777" w:rsidR="00A13621" w:rsidRDefault="00A136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E3D33" w14:textId="77777777" w:rsidR="00A13621" w:rsidRDefault="00A13621">
      <w:pPr>
        <w:spacing w:after="0"/>
      </w:pPr>
      <w:r>
        <w:separator/>
      </w:r>
    </w:p>
  </w:footnote>
  <w:footnote w:type="continuationSeparator" w:id="0">
    <w:p w14:paraId="288E91CA" w14:textId="77777777" w:rsidR="00A13621" w:rsidRDefault="00A1362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0BD"/>
    <w:rsid w:val="0005357B"/>
    <w:rsid w:val="00054E33"/>
    <w:rsid w:val="00071356"/>
    <w:rsid w:val="00097A25"/>
    <w:rsid w:val="000A5A57"/>
    <w:rsid w:val="001274F3"/>
    <w:rsid w:val="00151CCE"/>
    <w:rsid w:val="00172F74"/>
    <w:rsid w:val="0019641A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94E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C68B0"/>
    <w:rsid w:val="005D5149"/>
    <w:rsid w:val="005E656F"/>
    <w:rsid w:val="00660BE2"/>
    <w:rsid w:val="00667021"/>
    <w:rsid w:val="00672649"/>
    <w:rsid w:val="006974E1"/>
    <w:rsid w:val="006C0896"/>
    <w:rsid w:val="006F513E"/>
    <w:rsid w:val="00712732"/>
    <w:rsid w:val="007675C1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46FC"/>
    <w:rsid w:val="00977AAE"/>
    <w:rsid w:val="00996E56"/>
    <w:rsid w:val="00997268"/>
    <w:rsid w:val="009C2BB5"/>
    <w:rsid w:val="009F1541"/>
    <w:rsid w:val="00A121C6"/>
    <w:rsid w:val="00A12667"/>
    <w:rsid w:val="00A13621"/>
    <w:rsid w:val="00A14581"/>
    <w:rsid w:val="00A20E4C"/>
    <w:rsid w:val="00A253D7"/>
    <w:rsid w:val="00A53FB5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22EC6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D151A9"/>
    <w:rsid w:val="00D84FBB"/>
    <w:rsid w:val="00DC1675"/>
    <w:rsid w:val="00DC7913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24F2E"/>
    <w:rsid w:val="00F77D41"/>
    <w:rsid w:val="00F91390"/>
    <w:rsid w:val="00F93E3B"/>
    <w:rsid w:val="00FA67E1"/>
    <w:rsid w:val="00FC0032"/>
    <w:rsid w:val="00FE7C3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3507</Words>
  <Characters>19291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2022-05-18T08:18:00Z</dcterms:created>
  <dcterms:modified xsi:type="dcterms:W3CDTF">2023-10-07T04:32:00Z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