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3E085C" w:rsidRPr="008F575D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F0BC8BB" w:rsidR="003E085C" w:rsidRPr="00730BE8" w:rsidRDefault="003E085C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</w:pP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begin"/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instrText xml:space="preserve"> DOCVARIABLE  MonthStart1 \@  yyyy   \* MERGEFORMAT </w:instrTex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separate"/>
            </w:r>
            <w:r w:rsidR="00EF5571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t>2025</w: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93"/>
              <w:gridCol w:w="2693"/>
              <w:gridCol w:w="2693"/>
              <w:gridCol w:w="2693"/>
            </w:tblGrid>
            <w:tr w:rsidR="00114691" w:rsidRPr="008F575D" w14:paraId="79F6697B" w14:textId="7344CB28" w:rsidTr="00730BE8">
              <w:tc>
                <w:tcPr>
                  <w:tcW w:w="1250" w:type="pct"/>
                  <w:vAlign w:val="center"/>
                </w:tcPr>
                <w:p w14:paraId="1E763E4B" w14:textId="583998C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5"/>
                    <w:gridCol w:w="369"/>
                    <w:gridCol w:w="370"/>
                    <w:gridCol w:w="370"/>
                    <w:gridCol w:w="370"/>
                    <w:gridCol w:w="370"/>
                    <w:gridCol w:w="361"/>
                  </w:tblGrid>
                  <w:tr w:rsidR="00114691" w:rsidRPr="008F575D" w14:paraId="684222CD" w14:textId="77777777" w:rsidTr="008F575D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691A25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8B97C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1ECF64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B4BCDA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266A9D5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32B9274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52B820D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1521DA8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C1F081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51BE55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5E68FB6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6B2618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B4D2A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7CE22F8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A54ECE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AAB12A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B9CCC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CFD04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ADDEDA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DD629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8036B9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0C6EB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C28CDE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246710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73365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961EC6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8D512A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D17D7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0195B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13084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95E96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97164C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E37FF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FD486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AC0C0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1B746D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D2F149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7BCB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D09ED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853CBF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75482E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75D9A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21676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B29D93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FF79ED" w:rsidRPr="008F575D" w14:paraId="7C7B4CE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295160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05BF3D5F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4240DE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C88325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A22C3F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500E4A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000426C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9661BF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50B615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31CB024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D4BD8D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8FCD24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234AE3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407665E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1C22F8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5F5394D0" w14:textId="1A3CBA2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2C2AA61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4971A82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0EF5DE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580B42A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035F89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41322BC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042154C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5D10D59D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E0171" w14:textId="3DDFB04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A328D" w14:textId="0EA289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D237A4" w14:textId="252E86E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AD8869" w14:textId="41A4826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570B52" w14:textId="3A9052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5A2733" w14:textId="2036A1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9EA446" w14:textId="55CE69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94F12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9DFCD1C" w14:textId="24EDE5B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CCACA6" w14:textId="4B37F23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083159" w14:textId="1AB21A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5A0363" w14:textId="19707D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E7ED" w14:textId="49CF89F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E256C" w14:textId="4FC21E0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E6E29" w14:textId="3450A60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12B183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FF3A82E" w14:textId="6BFD66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87A5BB" w14:textId="47EEC7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DD98A" w14:textId="383366A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F5E78" w14:textId="68E5179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80B8A" w14:textId="796192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FA731" w14:textId="105CBE5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DD898" w14:textId="344D0FE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0E45F8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D4D878C" w14:textId="204ED44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5BFEE" w14:textId="2BE612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B0DE88" w14:textId="3FD1886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5F5C7" w14:textId="119CF2D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C29C34" w14:textId="5C7E56E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F2040" w14:textId="38F52FB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B51B47" w14:textId="3BDB63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2355BA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3113F0" w14:textId="3C1CE4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D68EAA" w14:textId="557B50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BFD9A" w14:textId="38597C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ACE1BA" w14:textId="27EAF73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5C5BD0" w14:textId="3B80F0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AF9BA" w14:textId="301B5B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B3321" w14:textId="2524D6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3E56A2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40A916E" w14:textId="5F1B3F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9E86C" w14:textId="6324B4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671A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37F7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DE9F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5C4F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B1BA2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EEB83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F18A12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A0B2BA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C2D1F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B7D30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975C2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C7EE7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D27CBF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CA3FB9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3130B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37D15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9F8433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C2BAC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C66D9E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9342B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98342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3808ABFD" w14:textId="0371BDF1" w:rsidTr="00730BE8">
              <w:tc>
                <w:tcPr>
                  <w:tcW w:w="1250" w:type="pct"/>
                  <w:vAlign w:val="center"/>
                </w:tcPr>
                <w:p w14:paraId="2F382C86" w14:textId="1841D86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5C7542D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4AD8FF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7CD6460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24741D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11CAE63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378C458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D861B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42FACE3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515A3D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02C331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4074D4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491288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1DBFB55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2601E5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5583CD0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52C257D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189A1C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5AF1A7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50E0E7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6AFFFE2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48139D5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11AEDD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72029FA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2DB0EBA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74E44D2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7AD6A6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144F0C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3C613EB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4CD593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5B2C6A1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7D1CAE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7057A7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0FD12B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101D357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45CE6D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6207D9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23C03D7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6C4C3AD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6DD47D5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1501348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71EC20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43B9D8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5277AB3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3E9B95A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8DD8A8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47288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2E55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17E80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639087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9F597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C0E6B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05D6C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23E56A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2E10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AA066B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8F258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F9D73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925CA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C2B3C9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C1998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1469DF30" w14:textId="624B453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6CD64AB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12C9D36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528C6F9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1B8967C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570127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7FAF6C4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30DE419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239F001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5DDBAC3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00E299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382DE5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3F6D68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3C52D64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0C56EF8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148859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6FCEF8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6B87F28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655F31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167438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794C88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442DBF4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447BCFB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0E5590E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000707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0A08E4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36230BE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1393CB4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734148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1C0233F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74004B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3CB5A73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485A51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3920848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5D67FF2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21B05A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7985D6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326BAAC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1C50B7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62E8914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479C52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60035F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38CE01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6366E66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74A9E03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676A08C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B7235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F4E9C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DF275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74C9D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EBA5C5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F39945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7060A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E1505D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FC3F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68816F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78E3B5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E77699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E67DD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392CA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1AABB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5ABCB9D1" w14:textId="6910E273" w:rsidTr="00730BE8">
              <w:tc>
                <w:tcPr>
                  <w:tcW w:w="1250" w:type="pct"/>
                  <w:vAlign w:val="center"/>
                </w:tcPr>
                <w:p w14:paraId="4E281F74" w14:textId="6FBE0A75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9DD186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776B1E4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0DCF6FA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0C95D96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5EB4209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679992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19D948D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68229C3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0CC9132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44FC0F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3F51CDC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195B63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658DF9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26998F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22E8D62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157540E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2DF47B1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29A5B6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124717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054D36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239FB7B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5CF6CB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7263B43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2A2F8EC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6F2F3A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79E2C9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2FE8EA8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1A39B9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3BE45A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6F4FFD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147F42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58091CD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566508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273A84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26D9B0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33F80B6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19DAA4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754ED2D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6C8184C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3451ACA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6DC32E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44EA1CF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65B017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6D12ED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0ED94AD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1BF317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7E87ED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119052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9451E0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56E2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E0A9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9E34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89C59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282E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2D561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6E227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8122D9B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CC4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DFCBB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6C896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1B176A2" w14:textId="71F5EB9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FBE8ED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712828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8465E3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77C92A4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2425B11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5CAEC7C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3F58A8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69F10A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310D34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3B00B3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634E2E4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3F8E45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0F0658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62A2857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D595C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2BCF5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A768E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02F88B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8B85FA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E78B21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5C1783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A1AE8B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3A13E5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D5B5C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6E16122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29F72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A0BDA3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FC701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1ECC6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1CF67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708B7C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E1819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765D03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D9D9A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8A0943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CB95E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08329A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BBC87C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C148C4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0E676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DD181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BA2E3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CA22F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09F00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34809A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6973E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59DC11D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DA748B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FFC67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006628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CBFFC6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6CA34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00EFE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21A8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B11390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201687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22D68A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C5AA4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890CB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8D37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405FBD6D" w14:textId="0011E927" w:rsidTr="00730BE8">
              <w:tc>
                <w:tcPr>
                  <w:tcW w:w="1250" w:type="pct"/>
                  <w:vAlign w:val="center"/>
                </w:tcPr>
                <w:p w14:paraId="679ED3E7" w14:textId="7C9CD85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5459E03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0631EE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4D20A74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4038F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264F56F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7D66633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7E03961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335BA1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66FD73F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765D281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35058CE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2784ACF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408E36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0549155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302E75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679613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20BDC30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56813D2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36D04BB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52CD63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21DCC7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515AB86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4A25E89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5CB4E1B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17B899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0CF1F5D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27990E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084EAE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6E4F148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5268BBB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1783BB4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3BC6DB9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5B5FECB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1E813B3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51D304B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7EEF3EC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759512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6DC2F7D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2E632C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4F3A75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4D2272D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3C989C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2D6A0CD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52A3FC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CF195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3BA6C0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FB498C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10B0B1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317A38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E5662C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C2E00B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CE9B0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87F7F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DDBC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58F54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F3F8EE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E9577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3C761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F5AA0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CC696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2287A22" w14:textId="0E164E0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5A47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3CC0F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2CE29D4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12A506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CACE3A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06934E8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37EE0F7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59B02BC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7943E0D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025523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17CAD1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57D43C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328305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1A5D50C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79DA9F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7438243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2EDFF3B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0874D4A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4D7A4A1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379642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61ADBE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4A6FF22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675831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6A5665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1999BE3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4D5E84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53A61B1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702F47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16E50F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659384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5C8EEE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3812228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0966F4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7238E8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2DEE26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360BEA1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4351479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3E8774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74A7D6C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192415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0825F98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2787AD8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484C31B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1CCF53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B79C7D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387CAB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645DB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F3933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58ABA7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6CAF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FC28E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20D0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DD4164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BA1C1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3337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C66F0D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AFE3E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BD32B9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445B4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385C9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15D27DDE" w14:textId="77777777" w:rsidTr="00730BE8">
              <w:tc>
                <w:tcPr>
                  <w:tcW w:w="1250" w:type="pct"/>
                  <w:vAlign w:val="center"/>
                </w:tcPr>
                <w:p w14:paraId="4DF12147" w14:textId="3473B591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7F7CD79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589245B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490D577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0BD54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3C5AD5F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1123578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0B77C00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50D4B7F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5C6BDA2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0666C03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5CA179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277EDC3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2913406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7DB46E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427E17D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2E56CD3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7AA07D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1EC207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4D63E13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4D7B3B9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0411B21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0BADFC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41437E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65648BE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111B53B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1B0801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648A53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39F96B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4DA660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0E4490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7C3E8C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60122CA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446493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6B6A33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2628542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1780A83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27A3EF2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222AD6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10E639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03A32F0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087194F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141568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4628FA1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6E35F3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DC77F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B2D521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F6D9D0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F68A25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4B3C3B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9F504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27DEE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DECE5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AD6D61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37FF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9FF2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604F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40D7D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41C36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0193CE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3756B7C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F238A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62AA4301" w14:textId="216F0CC0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22C799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1E51050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1F9BB4F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004BA92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49B2D03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54E01A5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1EC5E5D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72CA00A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241C8AF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60DC8E8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4061560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77E658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280103E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3B94A6A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0B8BDAE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6865BFE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1DAD59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75B9EC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49D927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64A0B7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7FDFB8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3763F84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41B4A6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0731B3B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333194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75B192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0B0D81B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535E275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727DD9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19C5FB5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6EC8EF5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14A444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1CE839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4FEA51A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740C0FF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1B4C3F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60AE4C6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0DC7CFA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08E1EB2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386A913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0D14C98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39B0CB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0F0B334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7E33EF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C5312C1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AF8F1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AA973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892C75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1054D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48D5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F73B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36AAF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CE7A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51E3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48F0F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0B710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7FDB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32F32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9FB212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98C73A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7A755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68840F5C" w14:textId="77777777" w:rsidTr="00730BE8">
              <w:tc>
                <w:tcPr>
                  <w:tcW w:w="1250" w:type="pct"/>
                  <w:vAlign w:val="center"/>
                </w:tcPr>
                <w:p w14:paraId="29B3C6F1" w14:textId="3BC1418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500CDF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498869D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644C06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790B57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54EA84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0A4983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6EDDC1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2D2073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2C5456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461453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4DD9F1F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33688C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352B1FA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3FA86A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42F2CF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31E3D8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3C2F8CF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5850F6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2A2C31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5B74761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5A509D1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66072F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4656B30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4FAF87C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1B324F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54C86F0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6ECBD96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71A804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5C55DAD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1918B07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4F8785A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7DADB43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3EE6DE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7AFC74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26E34E4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1931F17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7B7FA3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74B7F85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622F42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39C4F3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3A553F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49CB401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1C1D06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52148A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867006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3E594D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C3CAA2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788B37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F18BB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A8A44E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5965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7B80A2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812D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8B630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6B7C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237316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663802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E4E96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6E235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B2898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800BF2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2B75DE77" w14:textId="53A1474A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7D84DB0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6350F06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004F45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17A927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322B46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5208BE2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6B6A4C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456E028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3E720B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2F3AB72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242670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3B11104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1B562EE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61EA4D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058E3A5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788AF6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31EB88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690E43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14E70DC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6DCC4DF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502FAA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2F9103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75FE5B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4602981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43A988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025150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142F95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3DCD23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5ADABA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4F7373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33EC3E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79F83E9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6E0A9BF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3F1EF9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6515EB8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633F62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0E0F642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160142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055D5D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683E35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502AA6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02DE170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7D7990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4D95B9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57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B59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D6585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7E5CB96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F5296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B67763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425F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A44FA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2E273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9EB2D7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90F3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0DC1F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E3BB14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4AA9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D72F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86000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47EE1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D722F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BB3F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F575D" w:rsidRDefault="00E50BDE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8F575D" w:rsidRDefault="00F93E3B" w:rsidP="008F575D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8F575D" w:rsidSect="008F575D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D3CE" w14:textId="77777777" w:rsidR="005600E6" w:rsidRDefault="005600E6">
      <w:pPr>
        <w:spacing w:after="0"/>
      </w:pPr>
      <w:r>
        <w:separator/>
      </w:r>
    </w:p>
  </w:endnote>
  <w:endnote w:type="continuationSeparator" w:id="0">
    <w:p w14:paraId="66A34BDD" w14:textId="77777777" w:rsidR="005600E6" w:rsidRDefault="005600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E4C78" w14:textId="77777777" w:rsidR="005600E6" w:rsidRDefault="005600E6">
      <w:pPr>
        <w:spacing w:after="0"/>
      </w:pPr>
      <w:r>
        <w:separator/>
      </w:r>
    </w:p>
  </w:footnote>
  <w:footnote w:type="continuationSeparator" w:id="0">
    <w:p w14:paraId="5CC05899" w14:textId="77777777" w:rsidR="005600E6" w:rsidRDefault="005600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4691"/>
    <w:rsid w:val="001274F3"/>
    <w:rsid w:val="00151CCE"/>
    <w:rsid w:val="00174964"/>
    <w:rsid w:val="001B01F9"/>
    <w:rsid w:val="001C41F9"/>
    <w:rsid w:val="00285C1D"/>
    <w:rsid w:val="00300D16"/>
    <w:rsid w:val="003327F5"/>
    <w:rsid w:val="00340CAF"/>
    <w:rsid w:val="003C0D41"/>
    <w:rsid w:val="003E085C"/>
    <w:rsid w:val="003E7B3A"/>
    <w:rsid w:val="003F2585"/>
    <w:rsid w:val="00416364"/>
    <w:rsid w:val="00431B29"/>
    <w:rsid w:val="00440416"/>
    <w:rsid w:val="00462EAD"/>
    <w:rsid w:val="004A6170"/>
    <w:rsid w:val="004F6AAC"/>
    <w:rsid w:val="00512F2D"/>
    <w:rsid w:val="005468AA"/>
    <w:rsid w:val="005600E6"/>
    <w:rsid w:val="00570FBB"/>
    <w:rsid w:val="00583B82"/>
    <w:rsid w:val="005923AC"/>
    <w:rsid w:val="005D5149"/>
    <w:rsid w:val="005E0755"/>
    <w:rsid w:val="005E656F"/>
    <w:rsid w:val="00667021"/>
    <w:rsid w:val="006974E1"/>
    <w:rsid w:val="006C0896"/>
    <w:rsid w:val="006F513E"/>
    <w:rsid w:val="00730BE8"/>
    <w:rsid w:val="0079670F"/>
    <w:rsid w:val="007C0139"/>
    <w:rsid w:val="007D45A1"/>
    <w:rsid w:val="007F564D"/>
    <w:rsid w:val="008B1201"/>
    <w:rsid w:val="008F16F7"/>
    <w:rsid w:val="008F575D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DE32AC"/>
    <w:rsid w:val="00E1407A"/>
    <w:rsid w:val="00E37D08"/>
    <w:rsid w:val="00E50BDE"/>
    <w:rsid w:val="00E774CD"/>
    <w:rsid w:val="00E77E1D"/>
    <w:rsid w:val="00EB5973"/>
    <w:rsid w:val="00ED75B6"/>
    <w:rsid w:val="00EF5571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3537</Words>
  <Characters>19459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2022-05-18T08:23:00Z</dcterms:created>
  <dcterms:modified xsi:type="dcterms:W3CDTF">2023-10-07T04:41:00Z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