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8789"/>
        <w:gridCol w:w="6609"/>
      </w:tblGrid>
      <w:tr w:rsidR="00ED5F48" w:rsidRPr="004374E1" w14:paraId="784B55A0" w14:textId="77777777" w:rsidTr="00FB17BC">
        <w:tc>
          <w:tcPr>
            <w:tcW w:w="2854" w:type="pct"/>
            <w:vAlign w:val="center"/>
          </w:tcPr>
          <w:p w14:paraId="37FAAA50" w14:textId="3EF26E7D" w:rsidR="00ED5F48" w:rsidRPr="001E7160" w:rsidRDefault="004202BB" w:rsidP="004202BB">
            <w:pPr>
              <w:pStyle w:val="ad"/>
              <w:spacing w:after="0"/>
              <w:ind w:right="567"/>
              <w:jc w:val="left"/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МАРТ</w:t>
            </w:r>
          </w:p>
        </w:tc>
        <w:tc>
          <w:tcPr>
            <w:tcW w:w="2146" w:type="pct"/>
            <w:vAlign w:val="center"/>
          </w:tcPr>
          <w:p w14:paraId="26647E3B" w14:textId="77B6DE18" w:rsidR="00ED5F48" w:rsidRPr="001E7160" w:rsidRDefault="00ED5F48" w:rsidP="004202BB">
            <w:pPr>
              <w:pStyle w:val="ad"/>
              <w:spacing w:after="0"/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2729E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2025</w:t>
            </w: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24BEBF7E" w14:textId="29E5ADCC" w:rsidR="00ED5F48" w:rsidRPr="001E7160" w:rsidRDefault="00ED5F48" w:rsidP="009871D7">
      <w:pPr>
        <w:pStyle w:val="Months"/>
        <w:ind w:left="0"/>
        <w:jc w:val="center"/>
        <w:rPr>
          <w:rFonts w:ascii="Impact" w:hAnsi="Impact" w:cs="Arial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6"/>
        <w:gridCol w:w="2200"/>
        <w:gridCol w:w="2208"/>
        <w:gridCol w:w="2208"/>
        <w:gridCol w:w="2208"/>
        <w:gridCol w:w="2208"/>
        <w:gridCol w:w="2165"/>
      </w:tblGrid>
      <w:tr w:rsidR="001B228B" w:rsidRPr="004374E1" w14:paraId="560D596D" w14:textId="77777777" w:rsidTr="001E7160">
        <w:trPr>
          <w:trHeight w:val="284"/>
        </w:trPr>
        <w:tc>
          <w:tcPr>
            <w:tcW w:w="708" w:type="pct"/>
            <w:shd w:val="clear" w:color="auto" w:fill="000000" w:themeFill="text1"/>
            <w:vAlign w:val="center"/>
          </w:tcPr>
          <w:p w14:paraId="44C5013E" w14:textId="63D5AB05" w:rsidR="001B228B" w:rsidRPr="00DB07E2" w:rsidRDefault="004202BB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  <w:t>ПОНЕДЕЛНИК</w:t>
            </w:r>
          </w:p>
        </w:tc>
        <w:tc>
          <w:tcPr>
            <w:tcW w:w="716" w:type="pct"/>
            <w:shd w:val="clear" w:color="auto" w:fill="000000" w:themeFill="text1"/>
            <w:vAlign w:val="center"/>
          </w:tcPr>
          <w:p w14:paraId="54CD7167" w14:textId="766FCF0F" w:rsidR="001B228B" w:rsidRPr="00DB07E2" w:rsidRDefault="004202BB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68845A00" w14:textId="3FADB258" w:rsidR="001B228B" w:rsidRPr="00DB07E2" w:rsidRDefault="004202BB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387DAD2F" w14:textId="71BAAEE2" w:rsidR="001B228B" w:rsidRPr="00DB07E2" w:rsidRDefault="004202BB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4869AF3A" w14:textId="1389BFC2" w:rsidR="001B228B" w:rsidRPr="00DB07E2" w:rsidRDefault="004202BB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  <w:t>ПЕТЪК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19742508" w14:textId="404C84AC" w:rsidR="001B228B" w:rsidRPr="001E7160" w:rsidRDefault="004202BB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СЪБОТА</w:t>
            </w:r>
          </w:p>
        </w:tc>
        <w:tc>
          <w:tcPr>
            <w:tcW w:w="704" w:type="pct"/>
            <w:shd w:val="clear" w:color="auto" w:fill="FF0000"/>
            <w:vAlign w:val="center"/>
          </w:tcPr>
          <w:p w14:paraId="17BD5908" w14:textId="598CCA56" w:rsidR="001B228B" w:rsidRPr="001E7160" w:rsidRDefault="004202BB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НЕДЕЛЯ</w:t>
            </w:r>
          </w:p>
        </w:tc>
      </w:tr>
      <w:tr w:rsidR="00ED5F48" w:rsidRPr="004374E1" w14:paraId="630DC1FC" w14:textId="77777777" w:rsidTr="00550A19">
        <w:trPr>
          <w:trHeight w:val="1474"/>
        </w:trPr>
        <w:tc>
          <w:tcPr>
            <w:tcW w:w="7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92C9C6A" w14:textId="62FC1C5A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MonthStart3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2729E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суббота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“понедельник" 1 ""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F7964FA" w14:textId="72CA990B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MonthStart3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2729E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суббота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“вторник"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2729E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D785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F2395D4" w14:textId="3EBCB64A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MonthStart3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2729E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суббота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“среда"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2729E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4004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33792AC" w14:textId="59375415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MonthStart3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2729E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суббота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“четверг"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2729E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2729E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602B436" w14:textId="20B16DD8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MonthStart3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2729E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суббота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= “пятница"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2729E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2729E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0C872C2" w14:textId="42D2A00C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MonthStart3 \@ dddd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C2729E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суббота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“суббота" 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=E2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C2729E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=E2+1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C2729E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4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C2729E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4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C2729E"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1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4E7289B" w14:textId="34417BC0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MonthStart3 \@ dddd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C2729E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суббота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“воскресенье" 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=F2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C2729E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1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=F2+1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C2729E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C2729E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C2729E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2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2E722F99" w14:textId="77777777" w:rsidTr="00550A19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1D7CE2B" w14:textId="498AFA3F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2729E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3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F0D177E" w14:textId="1E3BD0C6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2729E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4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44B2EBD" w14:textId="5A57AC7C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2729E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5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34CED24" w14:textId="1EFEBE46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2729E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6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93247CF" w14:textId="10F09255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2729E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7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8F99FDA" w14:textId="10FB02DB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=E3+1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C2729E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8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B7624E4" w14:textId="5E8B1D75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=F3+1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C2729E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9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1B29EB07" w14:textId="77777777" w:rsidTr="00550A19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D98C24B" w14:textId="0F5FE672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2729E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10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8629C8D" w14:textId="5D848F90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2729E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11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A1C96E1" w14:textId="1072D11E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2729E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12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5D4FE6B" w14:textId="1AE33B6E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2729E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13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731300D" w14:textId="2EE07265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2729E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14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50D531D" w14:textId="2890A9B0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=E4+1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C2729E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15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B3A6B0F" w14:textId="069C1C9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=F4+1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C2729E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16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63061927" w14:textId="77777777" w:rsidTr="00550A19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22A3772" w14:textId="0D45B04B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2729E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17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89DEA55" w14:textId="2E4774B6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2729E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18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D337127" w14:textId="0B3D57CF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2729E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19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988E0CD" w14:textId="7A7DFF62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2729E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20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324E739" w14:textId="005C5D81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2729E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21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9C74BE0" w14:textId="141A9CC6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=E5+1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C2729E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22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DB6A5DD" w14:textId="148BF363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=F5+1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C2729E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23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2EFD4BD9" w14:textId="77777777" w:rsidTr="00550A19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BFFCF65" w14:textId="06B1E44E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2729E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2729E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MonthEnd3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2729E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2729E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24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2729E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24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2729E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24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FC45AEB" w14:textId="22D9348A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2729E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24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2729E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24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MonthEnd3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2729E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2729E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2729E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2729E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25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AE09B59" w14:textId="54DE0A41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2729E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2729E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MonthEnd3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2729E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2729E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2729E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2729E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26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5B48518" w14:textId="426F6E7A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2729E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2729E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MonthEnd3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2729E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2729E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2729E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2729E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27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962A271" w14:textId="713BF4C8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2729E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2729E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MonthEnd3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2729E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2729E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2729E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2729E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28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7FE8FC8" w14:textId="3FCC6744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=E6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C2729E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=E6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C2729E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MonthEnd3 \@ 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C2729E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=E6+1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C2729E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="00C2729E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C2729E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="00C2729E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C2729E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29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BDED77A" w14:textId="6B57A09C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=F6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C2729E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=F6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C2729E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MonthEnd3 \@ 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C2729E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=F6+1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C2729E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C2729E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="00C2729E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C2729E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30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53597095" w14:textId="77777777" w:rsidTr="00550A19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653864B" w14:textId="3184BECD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2729E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2729E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MonthEnd3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2729E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2729E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="00C2729E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2729E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="00C2729E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2729E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31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D53C982" w14:textId="436E9DA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2729E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2729E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MonthEnd3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2729E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33B44"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2664708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8BFF0B3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681C0FE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AD5B26D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32AFDD9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</w:p>
        </w:tc>
      </w:tr>
    </w:tbl>
    <w:p w14:paraId="50D5D5A5" w14:textId="77777777" w:rsidR="00ED5F48" w:rsidRPr="00202133" w:rsidRDefault="00ED5F48" w:rsidP="009871D7">
      <w:pPr>
        <w:pStyle w:val="a5"/>
        <w:rPr>
          <w:rFonts w:ascii="Impact" w:hAnsi="Impact" w:cs="Arial"/>
          <w:noProof/>
          <w:color w:val="auto"/>
          <w:sz w:val="2"/>
          <w:szCs w:val="2"/>
          <w:lang w:val="en-US"/>
        </w:rPr>
      </w:pPr>
    </w:p>
    <w:sectPr w:rsidR="00ED5F48" w:rsidRPr="00202133" w:rsidSect="00FB17BC">
      <w:pgSz w:w="16838" w:h="11906" w:orient="landscape" w:code="9"/>
      <w:pgMar w:top="680" w:right="720" w:bottom="68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87F7A4" w14:textId="77777777" w:rsidR="004D3D69" w:rsidRDefault="004D3D69">
      <w:pPr>
        <w:spacing w:after="0"/>
      </w:pPr>
      <w:r>
        <w:separator/>
      </w:r>
    </w:p>
  </w:endnote>
  <w:endnote w:type="continuationSeparator" w:id="0">
    <w:p w14:paraId="12878187" w14:textId="77777777" w:rsidR="004D3D69" w:rsidRDefault="004D3D6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A3815B" w14:textId="77777777" w:rsidR="004D3D69" w:rsidRDefault="004D3D69">
      <w:pPr>
        <w:spacing w:after="0"/>
      </w:pPr>
      <w:r>
        <w:separator/>
      </w:r>
    </w:p>
  </w:footnote>
  <w:footnote w:type="continuationSeparator" w:id="0">
    <w:p w14:paraId="71DCC05E" w14:textId="77777777" w:rsidR="004D3D69" w:rsidRDefault="004D3D6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B01F9"/>
    <w:rsid w:val="001B228B"/>
    <w:rsid w:val="001C41F9"/>
    <w:rsid w:val="001D7851"/>
    <w:rsid w:val="001E7160"/>
    <w:rsid w:val="00202133"/>
    <w:rsid w:val="00285C1D"/>
    <w:rsid w:val="002E6538"/>
    <w:rsid w:val="003327F5"/>
    <w:rsid w:val="00340CAF"/>
    <w:rsid w:val="003B0DA0"/>
    <w:rsid w:val="003C0D41"/>
    <w:rsid w:val="003E085C"/>
    <w:rsid w:val="003E7B3A"/>
    <w:rsid w:val="00416364"/>
    <w:rsid w:val="004202BB"/>
    <w:rsid w:val="00431B29"/>
    <w:rsid w:val="004374E1"/>
    <w:rsid w:val="00440416"/>
    <w:rsid w:val="00462EAD"/>
    <w:rsid w:val="00467D77"/>
    <w:rsid w:val="004A6170"/>
    <w:rsid w:val="004C6D84"/>
    <w:rsid w:val="004D3D69"/>
    <w:rsid w:val="004F6AAC"/>
    <w:rsid w:val="00512F2D"/>
    <w:rsid w:val="00550A19"/>
    <w:rsid w:val="00567227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F513E"/>
    <w:rsid w:val="00727D08"/>
    <w:rsid w:val="00733B44"/>
    <w:rsid w:val="00734A58"/>
    <w:rsid w:val="00740044"/>
    <w:rsid w:val="0074586C"/>
    <w:rsid w:val="007C0139"/>
    <w:rsid w:val="007D45A1"/>
    <w:rsid w:val="007F564D"/>
    <w:rsid w:val="008711BC"/>
    <w:rsid w:val="008B1201"/>
    <w:rsid w:val="008F16F7"/>
    <w:rsid w:val="009164BA"/>
    <w:rsid w:val="009166BD"/>
    <w:rsid w:val="0095517E"/>
    <w:rsid w:val="00977AAE"/>
    <w:rsid w:val="009871D7"/>
    <w:rsid w:val="00996E56"/>
    <w:rsid w:val="00997268"/>
    <w:rsid w:val="009D07C4"/>
    <w:rsid w:val="00A12667"/>
    <w:rsid w:val="00A14581"/>
    <w:rsid w:val="00A20E4C"/>
    <w:rsid w:val="00A76704"/>
    <w:rsid w:val="00AA23D3"/>
    <w:rsid w:val="00AA3C50"/>
    <w:rsid w:val="00AE302A"/>
    <w:rsid w:val="00AE36BB"/>
    <w:rsid w:val="00B37C7E"/>
    <w:rsid w:val="00B61F0C"/>
    <w:rsid w:val="00B65B09"/>
    <w:rsid w:val="00B85583"/>
    <w:rsid w:val="00B9476B"/>
    <w:rsid w:val="00BC3952"/>
    <w:rsid w:val="00BE5AB8"/>
    <w:rsid w:val="00BF49DC"/>
    <w:rsid w:val="00C2729E"/>
    <w:rsid w:val="00C44DFB"/>
    <w:rsid w:val="00C6519B"/>
    <w:rsid w:val="00C70F21"/>
    <w:rsid w:val="00C7354B"/>
    <w:rsid w:val="00C800AA"/>
    <w:rsid w:val="00C91F9B"/>
    <w:rsid w:val="00CC5DFE"/>
    <w:rsid w:val="00DB07E2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1140A"/>
    <w:rsid w:val="00F60810"/>
    <w:rsid w:val="00F91390"/>
    <w:rsid w:val="00F93E3B"/>
    <w:rsid w:val="00FB17BC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an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304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2022-05-18T16:49:00Z</dcterms:created>
  <dcterms:modified xsi:type="dcterms:W3CDTF">2023-10-12T14:23:00Z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