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06D4F145" w:rsidR="006B6899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ФЕВРУАРИ</w:t>
            </w:r>
          </w:p>
        </w:tc>
        <w:tc>
          <w:tcPr>
            <w:tcW w:w="2146" w:type="pct"/>
            <w:vAlign w:val="center"/>
          </w:tcPr>
          <w:p w14:paraId="30F9F655" w14:textId="22301C5B" w:rsidR="006B6899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F48E6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0F91C7B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D2A616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0188A25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08E04F7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6602DD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60DC21B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3F11F41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376EC06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459EA7F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455C73C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E6FB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192C95C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5092D9A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1B96786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12A5B39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3A79CB2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5FD166D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19BECDB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0597FC1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0838D49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50DEBD9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4DA10F9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74DD8EE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7382A01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53EAB42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26452EE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011B584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21110E8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7D8AE0C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0A20C39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49B49C3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1335EC9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4FCE38E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27F4E83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3D5AF4C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51E6D88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20AA9D7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0D8851E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7A898EC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6C36586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5DE71CD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31B7E8C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36DD0FB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63683E5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0D0C540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48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E5C4" w14:textId="77777777" w:rsidR="00551A80" w:rsidRDefault="00551A80">
      <w:pPr>
        <w:spacing w:after="0"/>
      </w:pPr>
      <w:r>
        <w:separator/>
      </w:r>
    </w:p>
  </w:endnote>
  <w:endnote w:type="continuationSeparator" w:id="0">
    <w:p w14:paraId="604320FB" w14:textId="77777777" w:rsidR="00551A80" w:rsidRDefault="00551A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00290" w14:textId="77777777" w:rsidR="00551A80" w:rsidRDefault="00551A80">
      <w:pPr>
        <w:spacing w:after="0"/>
      </w:pPr>
      <w:r>
        <w:separator/>
      </w:r>
    </w:p>
  </w:footnote>
  <w:footnote w:type="continuationSeparator" w:id="0">
    <w:p w14:paraId="21D4C307" w14:textId="77777777" w:rsidR="00551A80" w:rsidRDefault="00551A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22F6"/>
    <w:rsid w:val="0005357B"/>
    <w:rsid w:val="00071356"/>
    <w:rsid w:val="00097A25"/>
    <w:rsid w:val="000A5A57"/>
    <w:rsid w:val="001274F3"/>
    <w:rsid w:val="00150CB8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48E6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51A80"/>
    <w:rsid w:val="00570FBB"/>
    <w:rsid w:val="00583B82"/>
    <w:rsid w:val="005923AC"/>
    <w:rsid w:val="005D5149"/>
    <w:rsid w:val="005E656F"/>
    <w:rsid w:val="005E6FB1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44E8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F2F01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A14D0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2022-05-18T15:36:00Z</dcterms:created>
  <dcterms:modified xsi:type="dcterms:W3CDTF">2023-10-12T14:00:00Z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