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1F89846F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146" w:type="pct"/>
            <w:vAlign w:val="center"/>
          </w:tcPr>
          <w:p w14:paraId="23A157B9" w14:textId="5F3DF0DD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F2A23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2F07A61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ACF033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585AB9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5F892C9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5393C2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7E2176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07128C5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2DB6F0A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5EF19B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1E33D8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3BE6C3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707D77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08FD1E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321BBE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76DF0E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0FD23C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0B3B4A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5AD052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537CA3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245ADF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29A2DC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334F30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5F709F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5A28297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384AB2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7F0734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1D2B13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6C20F9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1A2921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518D28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6CDF1F7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74E94F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19C87D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113780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27317B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5C1C1A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646EBB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301A9E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4E87AA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12533C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30C310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664AA3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58B21B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7DA3FE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0C2F9" w14:textId="77777777" w:rsidR="002E1A90" w:rsidRDefault="002E1A90">
      <w:pPr>
        <w:spacing w:after="0"/>
      </w:pPr>
      <w:r>
        <w:separator/>
      </w:r>
    </w:p>
  </w:endnote>
  <w:endnote w:type="continuationSeparator" w:id="0">
    <w:p w14:paraId="3248D078" w14:textId="77777777" w:rsidR="002E1A90" w:rsidRDefault="002E1A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A3B0" w14:textId="77777777" w:rsidR="002E1A90" w:rsidRDefault="002E1A90">
      <w:pPr>
        <w:spacing w:after="0"/>
      </w:pPr>
      <w:r>
        <w:separator/>
      </w:r>
    </w:p>
  </w:footnote>
  <w:footnote w:type="continuationSeparator" w:id="0">
    <w:p w14:paraId="0D10D577" w14:textId="77777777" w:rsidR="002E1A90" w:rsidRDefault="002E1A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438A"/>
    <w:rsid w:val="000E3E18"/>
    <w:rsid w:val="001274F3"/>
    <w:rsid w:val="00151CCE"/>
    <w:rsid w:val="001B01F9"/>
    <w:rsid w:val="001B228B"/>
    <w:rsid w:val="001C41F9"/>
    <w:rsid w:val="001E7160"/>
    <w:rsid w:val="00202133"/>
    <w:rsid w:val="00285C1D"/>
    <w:rsid w:val="002D3C36"/>
    <w:rsid w:val="002E1A90"/>
    <w:rsid w:val="002E6538"/>
    <w:rsid w:val="00303094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474AB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8F2A23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7A8F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2022-05-18T17:45:00Z</dcterms:created>
  <dcterms:modified xsi:type="dcterms:W3CDTF">2023-10-19T16:07:00Z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