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748701A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64340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50DF2B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155BC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6BBEDF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4B887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5CAD80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3304A0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61D013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3A7131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57EF90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6C69FE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C22DD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4FAAB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7B5FA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27967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33C7F1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5C3A1F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53F163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6C0A53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77769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1B26BD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017526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ECF44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445EC0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4AC888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7648EE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8F126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52C01B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37336C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6E005C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46BFF7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655F56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AB7B4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A3D86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46B32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0863F1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B6784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C83929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43C2E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512173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058FE8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7A880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7248D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699170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44755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4C017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3568A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6940C5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989BE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6BD8C4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FC7D6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127D31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48F974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3D7174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50934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38ED8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77326D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CEDDD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4400A6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A13F4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4947F0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11924D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09A3A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0D760C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78FBB7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03626D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08635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ED3FC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7E1A56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047130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60A7A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FEACB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6A482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3AC7EF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42239D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12FDCD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4DB5E6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790D61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267F04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287EFC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6AC584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33AF84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416FDA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DDA03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B40B0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7BE7F3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374720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1C2D3C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E24D9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138E4D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47F1BE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7F4615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42C671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109EA6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3EF7A7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475DA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0C793B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0C9544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3A9F7A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2AEEC8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3765E7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289C43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5072CF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50657A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332E1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25684B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09604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49698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5EF55B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77B7F5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54AC9E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41FAA7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14FB34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3C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823809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23809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08BD7" w14:textId="77777777" w:rsidR="002B60C1" w:rsidRDefault="002B60C1">
      <w:pPr>
        <w:spacing w:after="0"/>
      </w:pPr>
      <w:r>
        <w:separator/>
      </w:r>
    </w:p>
  </w:endnote>
  <w:endnote w:type="continuationSeparator" w:id="0">
    <w:p w14:paraId="5554932A" w14:textId="77777777" w:rsidR="002B60C1" w:rsidRDefault="002B60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9C94" w14:textId="77777777" w:rsidR="002B60C1" w:rsidRDefault="002B60C1">
      <w:pPr>
        <w:spacing w:after="0"/>
      </w:pPr>
      <w:r>
        <w:separator/>
      </w:r>
    </w:p>
  </w:footnote>
  <w:footnote w:type="continuationSeparator" w:id="0">
    <w:p w14:paraId="78BED7D6" w14:textId="77777777" w:rsidR="002B60C1" w:rsidRDefault="002B60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B60C1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23809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0B89"/>
    <w:rsid w:val="00AE302A"/>
    <w:rsid w:val="00AE36BB"/>
    <w:rsid w:val="00AE65F2"/>
    <w:rsid w:val="00B01618"/>
    <w:rsid w:val="00B37C7E"/>
    <w:rsid w:val="00B65B09"/>
    <w:rsid w:val="00B83C25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322F9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C5F09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2022-06-05T07:51:00Z</dcterms:created>
  <dcterms:modified xsi:type="dcterms:W3CDTF">2022-06-05T07:51:00Z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