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7E7E3E74" w:rsidR="00BF49DC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73E3C1CD" w:rsidR="00BF49DC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F28B0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DE941AE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076647C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3A43DD7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552315C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534ED29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82ABF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BF49DC" w:rsidRPr="00F750E4" w14:paraId="6EAC1785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4B181D8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50449CD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5C5C089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1786502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912E5E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1A41CF4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475B555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466CFB8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CB346D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9E2585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0CB695C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2EE7AF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4033850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03EBC932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0E5B4DD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6172BC2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568F8C8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22C5E12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0C98E3C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6550190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6406BF1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6B0DEA4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070746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63667D6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136C6FF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2AB645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1D9368E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4B40DA7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F868012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68D931C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4D283A4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68B250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AD15A5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118432C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298F798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2964F9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2F9ABB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4D6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326957B9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161824B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229447A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484E5CB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77B919B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04ADD1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13B41B1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4B8BA89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2D0A442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6FB90B7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073703B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20D628A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6E4FB82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1E7016D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5EE50F0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35F9CD7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65A724B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2C2669B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5FAF63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CE6B31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725158A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3AE2EB4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66B122F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3A3B33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29605CA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438FDF1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EF245D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3BE1716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02DFFC7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4AEC9D9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0C33AA6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13F997C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092EA1A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C09827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6FB96B2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093F14D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16880EC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A68A8B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3B9C5ED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2025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7517C94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30B94D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46DF8E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4A3796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7A2DF68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152D7A8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0B47D48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3FD8AC4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46EBD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3D15DE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72049CB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FC47C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1C1547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CAD57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3D384AF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29DC02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6E75DA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16A4962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012F31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6CC338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6C5D0D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1694984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719604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73B818A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62CAC6F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5FED8EA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650618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3FAC18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0B22C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59F383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7B74CB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734A5D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017C34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40CDC1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7BA703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756FEE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177ED7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326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22F1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22F1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D120D" w14:textId="77777777" w:rsidR="007F66F0" w:rsidRDefault="007F66F0">
      <w:pPr>
        <w:spacing w:after="0"/>
      </w:pPr>
      <w:r>
        <w:separator/>
      </w:r>
    </w:p>
  </w:endnote>
  <w:endnote w:type="continuationSeparator" w:id="0">
    <w:p w14:paraId="3FBC054B" w14:textId="77777777" w:rsidR="007F66F0" w:rsidRDefault="007F66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CB7B" w14:textId="77777777" w:rsidR="007F66F0" w:rsidRDefault="007F66F0">
      <w:pPr>
        <w:spacing w:after="0"/>
      </w:pPr>
      <w:r>
        <w:separator/>
      </w:r>
    </w:p>
  </w:footnote>
  <w:footnote w:type="continuationSeparator" w:id="0">
    <w:p w14:paraId="4103069E" w14:textId="77777777" w:rsidR="007F66F0" w:rsidRDefault="007F66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22F1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C7067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7F66F0"/>
    <w:rsid w:val="008B1201"/>
    <w:rsid w:val="008F16F7"/>
    <w:rsid w:val="00902043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1261A"/>
    <w:rsid w:val="00B37C7E"/>
    <w:rsid w:val="00B65B09"/>
    <w:rsid w:val="00B85583"/>
    <w:rsid w:val="00B9476B"/>
    <w:rsid w:val="00BC3952"/>
    <w:rsid w:val="00BD3264"/>
    <w:rsid w:val="00BE5AB8"/>
    <w:rsid w:val="00BF49DC"/>
    <w:rsid w:val="00C24D6D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62B6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2022-06-04T18:53:00Z</dcterms:created>
  <dcterms:modified xsi:type="dcterms:W3CDTF">2022-06-04T18:53:00Z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