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75C1FADD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СЕПТЕМВРИ</w:t>
            </w:r>
          </w:p>
        </w:tc>
        <w:tc>
          <w:tcPr>
            <w:tcW w:w="2500" w:type="pct"/>
            <w:vAlign w:val="center"/>
          </w:tcPr>
          <w:p w14:paraId="2C122BDC" w14:textId="19EB4122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2918518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357A57E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1DF6A2C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4E59587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764EE02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E6BDB5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0708D8F7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66C3811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552AE3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144650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50A390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41F02EE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117BCA9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62ACDB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377E4CD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1371F01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4E26D94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37C6FCA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3080E16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5F2B4D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0DAEA29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50F8B6E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2089AD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649C92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41D4D9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0D32ED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458A6CF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1C1202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328D55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7C9805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7130EF2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3898C14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4A3FD9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48B4B7A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7A9817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528D5D5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07A7F52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67E9FB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5D54B1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08F7D4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794AD9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1E91BD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7D57BA4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7015A86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2A5E9EC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0203364E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ОКТОМВРИ</w:t>
            </w:r>
          </w:p>
        </w:tc>
        <w:tc>
          <w:tcPr>
            <w:tcW w:w="2500" w:type="pct"/>
            <w:vAlign w:val="center"/>
          </w:tcPr>
          <w:p w14:paraId="351313CB" w14:textId="45F41179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1AF21C3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E1F3C6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DAC2E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10B70CF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0BADB55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5019E9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12EB939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5381513E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380AC4C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51362F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3D831EC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3AD7923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2784B8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0738198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688281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0F2798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08BA16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306159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43F6C35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6EF436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3353A9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4B4BA9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393C040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19C0CA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26D672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74B55E8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00698F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0EA135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4B883E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43FF543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2D9867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604368B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7B05E6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763BD63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1DA8CDA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06C7BE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2A44BD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1710205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2DE0A5A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79961C2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7057D27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2B6D867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65B5EF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768C69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5DF877E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0321F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4EBE7E81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НОЕМВРИ</w:t>
            </w:r>
          </w:p>
        </w:tc>
        <w:tc>
          <w:tcPr>
            <w:tcW w:w="2500" w:type="pct"/>
            <w:vAlign w:val="center"/>
          </w:tcPr>
          <w:p w14:paraId="5AC816B2" w14:textId="75AE4F97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70510E2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17A7B316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94FB8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4A2BF038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417A8CB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0B8846D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A743349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1AB241C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2AE206E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64DFC7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82C68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5F882F6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7018EED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33AD946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2FAD380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6D4A58B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7FBABE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732D1F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7FB4C6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75E43B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7F74621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0F2CF3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5034F0A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48B7A40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B27822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38B7FF7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18CE6E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72610D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62A8AD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69583D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50F6B3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398C4F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7E6C41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65553E6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1ADE3D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30F7E0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540B957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7E3A21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3769807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71A0463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36E234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00E6E3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1FA1B1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0BECCCF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AE65F2">
        <w:trPr>
          <w:trHeight w:val="680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4F9C990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2E078DA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A0EA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A82C68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A82C68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029D1" w14:textId="77777777" w:rsidR="0031458D" w:rsidRDefault="0031458D">
      <w:pPr>
        <w:spacing w:after="0"/>
      </w:pPr>
      <w:r>
        <w:separator/>
      </w:r>
    </w:p>
  </w:endnote>
  <w:endnote w:type="continuationSeparator" w:id="0">
    <w:p w14:paraId="259E8CB8" w14:textId="77777777" w:rsidR="0031458D" w:rsidRDefault="003145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B7E62" w14:textId="77777777" w:rsidR="0031458D" w:rsidRDefault="0031458D">
      <w:pPr>
        <w:spacing w:after="0"/>
      </w:pPr>
      <w:r>
        <w:separator/>
      </w:r>
    </w:p>
  </w:footnote>
  <w:footnote w:type="continuationSeparator" w:id="0">
    <w:p w14:paraId="63A7ACED" w14:textId="77777777" w:rsidR="0031458D" w:rsidRDefault="003145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1458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6763E"/>
    <w:rsid w:val="006974E1"/>
    <w:rsid w:val="006B6899"/>
    <w:rsid w:val="006C0896"/>
    <w:rsid w:val="006F513E"/>
    <w:rsid w:val="0070321F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82C68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472E7"/>
    <w:rsid w:val="00E50BDE"/>
    <w:rsid w:val="00E774CD"/>
    <w:rsid w:val="00E77E1D"/>
    <w:rsid w:val="00E97684"/>
    <w:rsid w:val="00EA0EAD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2022-06-05T08:50:00Z</dcterms:created>
  <dcterms:modified xsi:type="dcterms:W3CDTF">2022-06-05T08:50:00Z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