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0203364E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3665065C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1AF21C3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3E1F3C6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DAC2E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10B70C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0BADB5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019E9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2EB939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381513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64ECE6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5A3FDA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57259F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214516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406E91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3A4011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6AE5BA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377F7C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59809F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5877E2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2CF04E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6D6E704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77D7612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53DEFF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4ADDB0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7DF866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711C9F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0BD981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136F25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54718A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6FFA0E6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2CA870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2C6B06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240EE0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20505D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447E98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0D86BE0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5AD8D7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5945D0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3B8E6A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2593A9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52A448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2405A7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6D4B27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7D658C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14041E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413196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89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4EBE7E81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НОЕМВРИ</w:t>
            </w:r>
          </w:p>
        </w:tc>
        <w:tc>
          <w:tcPr>
            <w:tcW w:w="2500" w:type="pct"/>
            <w:vAlign w:val="center"/>
          </w:tcPr>
          <w:p w14:paraId="5AC816B2" w14:textId="574BBAA5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510E2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17A7B31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94FB8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4A2BF03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417A8CB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B8846D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A7433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AB241C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5064E7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4129D0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002E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71F185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41BAAB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73A945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0288EE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500144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368684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59630FD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536DCE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1553DB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3EF3AC5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59084FA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16C9FC8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039DC3E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729FD8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4D6A80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1728B06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1CFEC6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509F513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4419222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21DBEC8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7EE9A1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244DE0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7608D5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6C9B0F5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65EDE2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41B7B4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7998A8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175920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658193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5DD38B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118D88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592B33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36A827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551372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01B277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3606E64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ДЕКЕМВРИ</w:t>
            </w:r>
          </w:p>
        </w:tc>
        <w:tc>
          <w:tcPr>
            <w:tcW w:w="2500" w:type="pct"/>
            <w:vAlign w:val="center"/>
          </w:tcPr>
          <w:p w14:paraId="3D8BA562" w14:textId="5B41FEF2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3B1C49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42CE0AE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0866D0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57AA2BE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6110485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9E609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687092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7C17943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396D52A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40BE4B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7EB07EA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6D94BE3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002E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260D05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678F38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30F0B1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1926D5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1EDFCC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60F8B9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24EA6F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01F860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0F6125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65236E4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3D808D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0C788A9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22A072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7888EE9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6503F3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7114DB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35C7086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52EEB4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62C05E7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141470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0EE56B6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6EA92A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731219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235BF7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286EA6A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033A4E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3F231E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2EDBD6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7F166F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05DD36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711BEC4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03D704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1E6B2A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83AF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02491" w14:textId="77777777" w:rsidR="00214FED" w:rsidRDefault="00214FED">
      <w:pPr>
        <w:spacing w:after="0"/>
      </w:pPr>
      <w:r>
        <w:separator/>
      </w:r>
    </w:p>
  </w:endnote>
  <w:endnote w:type="continuationSeparator" w:id="0">
    <w:p w14:paraId="5FAEBCB6" w14:textId="77777777" w:rsidR="00214FED" w:rsidRDefault="00214F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7BAAF" w14:textId="77777777" w:rsidR="00214FED" w:rsidRDefault="00214FED">
      <w:pPr>
        <w:spacing w:after="0"/>
      </w:pPr>
      <w:r>
        <w:separator/>
      </w:r>
    </w:p>
  </w:footnote>
  <w:footnote w:type="continuationSeparator" w:id="0">
    <w:p w14:paraId="040A8F58" w14:textId="77777777" w:rsidR="00214FED" w:rsidRDefault="00214F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14FED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24536"/>
    <w:rsid w:val="00555895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002E3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6786B"/>
    <w:rsid w:val="00F750E4"/>
    <w:rsid w:val="00F83AF5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2022-06-05T09:04:00Z</dcterms:created>
  <dcterms:modified xsi:type="dcterms:W3CDTF">2022-06-05T09:04:00Z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