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44F4A9DB" w14:textId="049C079B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МАРТ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7B1BC22E" wp14:editId="72F560DC">
                        <wp:extent cx="434051" cy="434051"/>
                        <wp:effectExtent l="0" t="0" r="0" b="0"/>
                        <wp:docPr id="4" name="Рисунок 4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2E0474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15C90AF8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9250CF3" w14:textId="1B024A7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6EBF10" w14:textId="74D0C32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CA49B29" w14:textId="4DFB555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E13F47" w14:textId="47882AEA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9452FEF" w14:textId="672BE6C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E4C8C96" w14:textId="44F38C7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BA2924" w14:textId="7CB5371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8B4B88B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CB68B1B" w14:textId="548B556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0381CB" w14:textId="7D458F3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E8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9733AB" w14:textId="19DF673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A608AE" w14:textId="637CE80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A7C1B8" w14:textId="1F0318D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BF86C4" w14:textId="24BD628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A1B54B" w14:textId="1D3BAE9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6F95160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8186C1C" w14:textId="09E11A4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F8502E" w14:textId="1F2ED80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28BEAA" w14:textId="5E03D7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276450" w14:textId="001D182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4021C2" w14:textId="2717708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5C015E" w14:textId="6B6204E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FAD5095" w14:textId="104B70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CE6DB4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5B3A345" w14:textId="6E3BB41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8B6E46" w14:textId="2F49FD2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1255F5" w14:textId="36A3C14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7892BD" w14:textId="1DEB315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A22484" w14:textId="6C5B205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5FBD35" w14:textId="36D9A4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7EA91C4" w14:textId="46BDC9E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7EC7675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F76184A" w14:textId="0AA6F0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8EBA41" w14:textId="10AFE4F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8C349F" w14:textId="47194A7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CB658B" w14:textId="1C016FD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035EAA" w14:textId="344A2D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35914" w14:textId="28E5813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D2C63" w14:textId="46F23F5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863D12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892B97" w14:textId="13F9D93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5A0577" w14:textId="31BEDF5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907640" w14:textId="679B8F5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157528" w14:textId="0DCFF7B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3C3568" w14:textId="54B320E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D9A142" w14:textId="0CB1E6E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0C4FF3" w14:textId="676CBF5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9A9E89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85AAD23" w14:textId="55B6FBA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B102DD" w14:textId="267815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C7A889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957D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CC15F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749C4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9BEB9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8D300B5" w14:textId="3EA01CDB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АПРИЛ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54E75B4" wp14:editId="3E065534">
                        <wp:extent cx="434051" cy="434051"/>
                        <wp:effectExtent l="0" t="0" r="0" b="0"/>
                        <wp:docPr id="5" name="Рисунок 5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2E0474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55DDB787" w14:textId="77777777" w:rsidTr="000134C9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11CEE943" w14:textId="1722C758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9D76A15" w14:textId="3182351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80D910D" w14:textId="557A715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828F5D" w14:textId="1D70673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AC2D55B" w14:textId="46CF6CB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6F7FAD31" w14:textId="0EBD8DD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24264B" w14:textId="477C39E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B9FDE55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5D69D4C" w14:textId="3F920CA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55D2BA1" w14:textId="12AF51C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5F69BF" w14:textId="7089B91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68AF50" w14:textId="6A1F933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A4B42" w14:textId="6A421A8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C5E97D" w14:textId="0552937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9B1C78" w14:textId="37E904B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0F5389B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F211D95" w14:textId="42AF1CD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78D641" w14:textId="4EFDFEF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C033CE" w14:textId="7EFAD1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906EE1" w14:textId="0E56D98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A901E" w14:textId="2673961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77BBB3" w14:textId="29A43AF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686B9D" w14:textId="39BAD62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FD9DDE9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A897297" w14:textId="3A3259B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5FDF45B" w14:textId="35E5BB4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94174E" w14:textId="5AA599D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4EF9C8" w14:textId="4351FE1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D13D74" w14:textId="34BD692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2F7623" w14:textId="2B1305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D4053E" w14:textId="2C2B70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3E49531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4230AF0" w14:textId="27D22A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F67641E" w14:textId="2D6168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89EF4" w14:textId="6772970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76B822" w14:textId="131785E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29A64" w14:textId="11CACA1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699DFC" w14:textId="60ED91E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DE941A" w14:textId="2965B9B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9A27704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33C5A48" w14:textId="074DD71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4D60620F" w14:textId="6648A49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9EB47E" w14:textId="67C6E0D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7EED7D" w14:textId="67F67C9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9923B" w14:textId="3A557D5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B8F4A" w14:textId="7D33339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954EA03" w14:textId="5809A1B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3B6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A262CF9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8BCAD17" w14:textId="502086B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3B6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3B6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94946FC" w14:textId="00B9FEA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3526A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18F7A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E104A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7D403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15FA09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3E06" w14:textId="77777777" w:rsidR="00C64503" w:rsidRDefault="00C64503">
      <w:pPr>
        <w:spacing w:after="0"/>
      </w:pPr>
      <w:r>
        <w:separator/>
      </w:r>
    </w:p>
  </w:endnote>
  <w:endnote w:type="continuationSeparator" w:id="0">
    <w:p w14:paraId="497B44DD" w14:textId="77777777" w:rsidR="00C64503" w:rsidRDefault="00C645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6565" w14:textId="77777777" w:rsidR="00C64503" w:rsidRDefault="00C64503">
      <w:pPr>
        <w:spacing w:after="0"/>
      </w:pPr>
      <w:r>
        <w:separator/>
      </w:r>
    </w:p>
  </w:footnote>
  <w:footnote w:type="continuationSeparator" w:id="0">
    <w:p w14:paraId="5E3CB712" w14:textId="77777777" w:rsidR="00C64503" w:rsidRDefault="00C645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E0474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4503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2022-06-06T07:57:00Z</dcterms:created>
  <dcterms:modified xsi:type="dcterms:W3CDTF">2022-06-06T07:57:00Z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