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4E24831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A3B66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64246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1A828B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6F325E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227337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434792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228A62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1ED906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403ACE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776B29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26A05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0066DE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5EF9C2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90D4F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1C84C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23508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236AF9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7D6B2E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26FC11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5C8B3D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5867E7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08FB7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1A539F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19FE74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FBDDF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1E679B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7A4307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2A6A7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0DD425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2C3DA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513414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140885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6AFE9B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358D72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A68E2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2E822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D9BAF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3BD95B8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2F976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E5051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DE3A8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07AED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7C3D22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BC82D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3E34F8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96103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5FA495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3CC361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3E433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F62C2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C65F8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F3429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4D0BFB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303C7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602AB5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928CB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F35C3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A81FE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E9E46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4AA09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4D7C35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E6202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2E9D42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EAEC0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056D88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0C3BCD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F98B7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95E38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18EAB9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005DC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39FFDF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339D7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3292DA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352A5F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AE626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7773196C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D03F6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093BDE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3810F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05753D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4466E0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1E1F3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3A29E1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79FBC2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5D136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3BDC37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FA1E7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0BADB5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95282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3761AC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0BAA4E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7EF588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795EDE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F808A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EE5D9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7133A6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39E332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7B152C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4A2DC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021BD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ECC6F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0FD56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06107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037113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0D0B3E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1E61D9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14616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4D935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17D0B7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4DB97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44D9AD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6DB0F6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4531B7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1E7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4D77" w14:textId="77777777" w:rsidR="00923485" w:rsidRDefault="00923485">
      <w:pPr>
        <w:spacing w:after="0"/>
      </w:pPr>
      <w:r>
        <w:separator/>
      </w:r>
    </w:p>
  </w:endnote>
  <w:endnote w:type="continuationSeparator" w:id="0">
    <w:p w14:paraId="5A953321" w14:textId="77777777" w:rsidR="00923485" w:rsidRDefault="009234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8D46" w14:textId="77777777" w:rsidR="00923485" w:rsidRDefault="00923485">
      <w:pPr>
        <w:spacing w:after="0"/>
      </w:pPr>
      <w:r>
        <w:separator/>
      </w:r>
    </w:p>
  </w:footnote>
  <w:footnote w:type="continuationSeparator" w:id="0">
    <w:p w14:paraId="5776BC0B" w14:textId="77777777" w:rsidR="00923485" w:rsidRDefault="009234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58D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3195"/>
    <w:rsid w:val="00564C6E"/>
    <w:rsid w:val="00570FBB"/>
    <w:rsid w:val="00583B82"/>
    <w:rsid w:val="005923AC"/>
    <w:rsid w:val="005D5149"/>
    <w:rsid w:val="005E1E7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3485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F3FB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A3DD0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2022-06-05T07:33:00Z</dcterms:created>
  <dcterms:modified xsi:type="dcterms:W3CDTF">2022-06-05T07:33:00Z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