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6E7416A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472BCA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3D466E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F7A20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45900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674865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7A437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84F64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2A46C6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7D8BE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6BD8C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2097FC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5ED0B1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5CEF8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A7E44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1AAD8A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A0F2B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397803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5EAD7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560D74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4EE382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3A57F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B7238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049B3D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58312B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3BBBC8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CE5F7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287BB3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716708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9A946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4837F7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6190A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12778F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5392D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6453F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2938E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086DE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819C0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201137D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57BE5C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9622A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66A16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4896B4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7FE3E7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092AC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3509A5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3D455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508005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749259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3E9F0B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8B1D0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5EEE86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7DD38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FBA7E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11CE4F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B5B37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255DD4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5E4DCA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C8F47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E8B9E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19B2ED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41CC44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ADF32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0F80A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476F6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4F860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5D9FA3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008F12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4CC55F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53F1BE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62DD6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0DEC75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369ED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31852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4D8323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656434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4C83B70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ACFB3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0F515A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292C32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680202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50B335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8BA84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5CBB93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65886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BEDBC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6BED4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352498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7750C1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3DC9C0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1E22C9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78C161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20E64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527DC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6196F4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FEAF1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2B155D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46227B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56CAFE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1653D5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69545B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A9C11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2E3867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A379A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02F5E4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6A022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63D53B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8B825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9D60A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0A5A66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B2EB0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0C4B8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1FA6B5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4DA038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5955" w14:textId="77777777" w:rsidR="000C7EC4" w:rsidRDefault="000C7EC4">
      <w:pPr>
        <w:spacing w:after="0"/>
      </w:pPr>
      <w:r>
        <w:separator/>
      </w:r>
    </w:p>
  </w:endnote>
  <w:endnote w:type="continuationSeparator" w:id="0">
    <w:p w14:paraId="3BFBF127" w14:textId="77777777" w:rsidR="000C7EC4" w:rsidRDefault="000C7E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76C4" w14:textId="77777777" w:rsidR="000C7EC4" w:rsidRDefault="000C7EC4">
      <w:pPr>
        <w:spacing w:after="0"/>
      </w:pPr>
      <w:r>
        <w:separator/>
      </w:r>
    </w:p>
  </w:footnote>
  <w:footnote w:type="continuationSeparator" w:id="0">
    <w:p w14:paraId="5D0E1002" w14:textId="77777777" w:rsidR="000C7EC4" w:rsidRDefault="000C7E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0C7EC4"/>
    <w:rsid w:val="001274F3"/>
    <w:rsid w:val="00151CCE"/>
    <w:rsid w:val="001B01F9"/>
    <w:rsid w:val="001C41F9"/>
    <w:rsid w:val="00285C1D"/>
    <w:rsid w:val="002D7C5A"/>
    <w:rsid w:val="002E58D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31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F3FB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A3DD0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2022-06-05T07:32:00Z</dcterms:created>
  <dcterms:modified xsi:type="dcterms:W3CDTF">2022-06-05T07:32:00Z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