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46A8EE2A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1B1A600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5B2136B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3778159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D4487C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186AE55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683BE21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EE4EF1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0DA07B4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6AEFAE1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21E8CB6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42BBA6C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117A870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E99F8A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CE5E8D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2364D2B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F4D3AE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D48C44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3D76DA9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11A41A6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7DFB5FE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7625CE5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4536C27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EF8A68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189823A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64567C2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5E9FCE6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F6EC41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38DAC2F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2DE7571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704708F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762A09F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232B4E7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1CC82CC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19C83F6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2F16EE3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335C761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1C06C80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F8A6EE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4F0BF7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17F17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2EB9EE9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0E006F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434BDC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510168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BF41D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1C945B3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D2F6F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3AC992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0FB209C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D260D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647862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68B551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63D5F4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3A2673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4046DB6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751CAA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84123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091CA4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37D7AF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50CE05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04D4BE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28D0BA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2173E0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E5865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5F812F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DA5B9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38C9E8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350F88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647101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261AC3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6E23A2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17FEB5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2DD83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475477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7598E0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1213720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1AE5594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37F898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88FC6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1EC9C3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79E51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C6E90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5CE3AF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B7A8B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73681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146F63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713B43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2F8259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350327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1484E4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3625B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0736BE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FE9AF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01ED24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9E30F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2DC112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169A8C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58D5FC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6178B4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7AC739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F9D5F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26783D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55AC7A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7AC2AD2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7531EB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08F9F3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28C285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08CE91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6B226E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9CEA1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30ADA5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19107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12DE77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97C0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141D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141D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D207" w14:textId="77777777" w:rsidR="009D4041" w:rsidRDefault="009D4041">
      <w:pPr>
        <w:spacing w:after="0"/>
      </w:pPr>
      <w:r>
        <w:separator/>
      </w:r>
    </w:p>
  </w:endnote>
  <w:endnote w:type="continuationSeparator" w:id="0">
    <w:p w14:paraId="556C9B58" w14:textId="77777777" w:rsidR="009D4041" w:rsidRDefault="009D40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A9D8A" w14:textId="77777777" w:rsidR="009D4041" w:rsidRDefault="009D4041">
      <w:pPr>
        <w:spacing w:after="0"/>
      </w:pPr>
      <w:r>
        <w:separator/>
      </w:r>
    </w:p>
  </w:footnote>
  <w:footnote w:type="continuationSeparator" w:id="0">
    <w:p w14:paraId="4365B79E" w14:textId="77777777" w:rsidR="009D4041" w:rsidRDefault="009D40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141DA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D4041"/>
    <w:rsid w:val="00A12667"/>
    <w:rsid w:val="00A14581"/>
    <w:rsid w:val="00A20E4C"/>
    <w:rsid w:val="00A6281C"/>
    <w:rsid w:val="00A97C09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A4D3C"/>
    <w:rsid w:val="00FC0032"/>
    <w:rsid w:val="00FC45A1"/>
    <w:rsid w:val="00FE498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2022-06-04T19:04:00Z</dcterms:created>
  <dcterms:modified xsi:type="dcterms:W3CDTF">2022-06-04T19:04:00Z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