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59265973" w14:textId="2505FE8A" w:rsidR="00661256" w:rsidRPr="00C13B61" w:rsidRDefault="00661256" w:rsidP="0066125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ДЕКЕМВРИ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83BEE0D" wp14:editId="6E282E2E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206838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661256" w:rsidRPr="00D85E83" w14:paraId="3CD24212" w14:textId="77777777" w:rsidTr="00DE7D7C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F428631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622D17B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CB20B2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B20B4E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68837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88DED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DA0A83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61256" w:rsidRPr="00D85E83" w14:paraId="1455E11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3D7764" w14:textId="2F5E8E8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1A22C6" w14:textId="298D8F0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B4F1E6" w14:textId="4A53618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B0FB05" w14:textId="188077ED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9AA8F6" w14:textId="257848A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50BD68" w14:textId="7EB4581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77F2907" w14:textId="25A1F7F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7E8AE6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DA9DAC5" w14:textId="5DA21AC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8B1D" w14:textId="458A0C8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F79F51" w14:textId="2F4EADB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A7C0B8" w14:textId="5021EBB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0199" w14:textId="574BE06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DF319D" w14:textId="77515C9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7EFE25" w14:textId="4B0390F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3B28F037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4787565" w14:textId="2FE392A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C8FD0" w14:textId="7617A40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5FC86" w14:textId="14DC5E9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571FA" w14:textId="51279CA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4260BB" w14:textId="199DB9C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85C8C4" w14:textId="6C11501D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73D116" w14:textId="5408B99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2A299DC9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9442CD" w14:textId="39D2445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37DA0" w14:textId="56EB371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874416" w14:textId="4DDE34D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4BB51E" w14:textId="0108CB3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0116D" w14:textId="317C6CC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5927B0" w14:textId="29D7D61D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546167" w14:textId="5AAE8AE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1A9D74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96FB1E" w14:textId="630272E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C723B" w14:textId="2E9938F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73473" w14:textId="3D234C3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3F2A5" w14:textId="6057D5D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50A019" w14:textId="26B0B2B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AB82D" w14:textId="317BF8A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848B3" w14:textId="599AD48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74428D8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B4162F" w14:textId="1E536D3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C3D1AE" w14:textId="293BD7D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683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4FDA6E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7B55C0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956B88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4B36DD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84C33C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1CB4D9A3" w14:textId="77777777" w:rsidR="00206838" w:rsidRPr="00D85E83" w:rsidRDefault="00206838" w:rsidP="00206838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ЯНУАРИ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CF2F6B9" wp14:editId="3FF00F05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206838" w:rsidRPr="00D85E83" w14:paraId="7200A2E1" w14:textId="77777777" w:rsidTr="00DE7D7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610DFA2F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3D136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BDF349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B1C4D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EE9754A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4D455E04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793499E3" w14:textId="77777777" w:rsidR="00206838" w:rsidRPr="00D85E83" w:rsidRDefault="00206838" w:rsidP="00206838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206838" w:rsidRPr="00D85E83" w14:paraId="095D341B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1D75970A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3301381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6691089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7AC14FD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FADF0C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EF9AA21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B00663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6838" w:rsidRPr="00D85E83" w14:paraId="1372A4EC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7A49C3D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10AC559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541C477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71B00F6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200E7C2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C7EA32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B706F82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6838" w:rsidRPr="00D85E83" w14:paraId="64A01B9B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02DAB48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10AFD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235A36B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ECB0615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B50EAC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600BB6B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522D708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6838" w:rsidRPr="00D85E83" w14:paraId="2850C335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D4FF102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EDDC28D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C7D799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4AD30BA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33317E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27D115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048CCAE7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6838" w:rsidRPr="00D85E83" w14:paraId="146FD6B2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D5D8013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7073F1B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C0CBF5A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015EA04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3BF5AEB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F0FBD71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9E36A4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6838" w:rsidRPr="00D85E83" w14:paraId="7804D882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18C1C0B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71CA06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0413634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0C92CA1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0C1D7C1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77EFAF5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6E3570" w14:textId="77777777" w:rsidR="00206838" w:rsidRPr="00D85E83" w:rsidRDefault="00206838" w:rsidP="00206838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50D4" w14:textId="77777777" w:rsidR="006D2961" w:rsidRDefault="006D2961">
      <w:pPr>
        <w:spacing w:after="0"/>
      </w:pPr>
      <w:r>
        <w:separator/>
      </w:r>
    </w:p>
  </w:endnote>
  <w:endnote w:type="continuationSeparator" w:id="0">
    <w:p w14:paraId="3D3429EE" w14:textId="77777777" w:rsidR="006D2961" w:rsidRDefault="006D29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8134" w14:textId="77777777" w:rsidR="006D2961" w:rsidRDefault="006D2961">
      <w:pPr>
        <w:spacing w:after="0"/>
      </w:pPr>
      <w:r>
        <w:separator/>
      </w:r>
    </w:p>
  </w:footnote>
  <w:footnote w:type="continuationSeparator" w:id="0">
    <w:p w14:paraId="4DCA64B7" w14:textId="77777777" w:rsidR="006D2961" w:rsidRDefault="006D29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421C3"/>
    <w:rsid w:val="00151CCE"/>
    <w:rsid w:val="001B01F9"/>
    <w:rsid w:val="001C41F9"/>
    <w:rsid w:val="001F4992"/>
    <w:rsid w:val="00206838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4716"/>
    <w:rsid w:val="00661256"/>
    <w:rsid w:val="00667021"/>
    <w:rsid w:val="00691814"/>
    <w:rsid w:val="006974E1"/>
    <w:rsid w:val="006C0896"/>
    <w:rsid w:val="006D2961"/>
    <w:rsid w:val="006E5F05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A45"/>
    <w:rsid w:val="00941C64"/>
    <w:rsid w:val="00942ED9"/>
    <w:rsid w:val="00953D91"/>
    <w:rsid w:val="00977AAE"/>
    <w:rsid w:val="00977B46"/>
    <w:rsid w:val="00996709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3192"/>
    <w:rsid w:val="00BE5AB8"/>
    <w:rsid w:val="00BF3C3E"/>
    <w:rsid w:val="00C065B3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56D0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51A4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2022-06-07T05:11:00Z</dcterms:created>
  <dcterms:modified xsi:type="dcterms:W3CDTF">2022-06-07T05:11:00Z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