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163A7939" w14:textId="4847669F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АПРИЛ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2CF41DA" wp14:editId="441E313F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A62F6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2E3E7394" w14:textId="77777777" w:rsidTr="00781D1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C492C4A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34EFA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DA61D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E820F1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447AF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2F3A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D179E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3BADA39F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CE4B488" w14:textId="6B71F22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CEE8EFC" w14:textId="3824914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0419F" w14:textId="2CC0935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125612" w14:textId="1EA7F9F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7C93D4" w14:textId="4A9359E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401B0F" w14:textId="6969D9E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5AEFC9" w14:textId="33B55AA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287AE01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AEE0C" w14:textId="3682FEB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3AF7B6" w14:textId="0EEA29B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3DC12F" w14:textId="7775902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28E72B" w14:textId="5B7543D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390DD9" w14:textId="79A7557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D524A2" w14:textId="1D54D81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EB3CC8" w14:textId="0DE199F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1556A85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A2B450A" w14:textId="0E01C5F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290460F5" w14:textId="388A36F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08660E" w14:textId="154368D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3FF2C3" w14:textId="393265E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10E36" w14:textId="2824D4A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9B129E" w14:textId="5235DAA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2631E8" w14:textId="2D850D7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4B820753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4E456F7" w14:textId="51F430F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6E93C3C" w14:textId="443198C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B8C966" w14:textId="3566A02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1334C9" w14:textId="45D84C5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DCB7B1" w14:textId="168BCD4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FF5BE" w14:textId="41B930D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0337D7" w14:textId="73EC3CF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EF22FAC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65FDB49" w14:textId="6803FB8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66C5B15" w14:textId="0FC48E1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EF0D1E" w14:textId="63E3301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72597" w14:textId="6A88F01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CA0F0F" w14:textId="3B29823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B0A05F" w14:textId="3A18069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0521E5" w14:textId="1D94FF7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F98C520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C1BBF76" w14:textId="1C1F421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F8CF3DF" w14:textId="3953FFC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74A25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4552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C3441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8AD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C7E4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BFEE304" w14:textId="7C6BB586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420A2FF" wp14:editId="3319EF59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A62F6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5E36D816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C57D35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054787F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9F4E38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8889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FD54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A8CF712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EF2A4E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0511C5E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90CB774" w14:textId="3987DFF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E6D9D1" w14:textId="7FD4D00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3F30B7" w14:textId="024C3AA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CDE2F" w14:textId="786E943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2474BB" w14:textId="00C0076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9F2AF6" w14:textId="466ABED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3FF11D" w14:textId="2A9DFD0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79F383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E1AC4C" w14:textId="4336333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BABBD" w14:textId="1980A69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83A1E" w14:textId="009DF95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5D2D" w14:textId="2E2369F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55DBE" w14:textId="032A810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A060F" w14:textId="7EA2896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C74497" w14:textId="711D544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B6798F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3C43EA" w14:textId="0D640DC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0628BF" w14:textId="67608B8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55FED4" w14:textId="36D3BFA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1DFAE3" w14:textId="2054580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2E9136" w14:textId="3D3DEDE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8587AE" w14:textId="3E97EC1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B2E77E" w14:textId="19315D7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FA4F63B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647E3F" w14:textId="786A1F8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4BFF0C" w14:textId="11BD406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41FC3" w14:textId="601DA01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362B8" w14:textId="04EBFEA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EEF75" w14:textId="0276B25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252155" w14:textId="7A37446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C52B" w14:textId="4E5D2B6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927884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87400C" w14:textId="0A0B83B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10E10" w14:textId="14A4402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53F79" w14:textId="03A2FF7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10DF9F" w14:textId="1AD1D45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5FA85C" w14:textId="39A57C2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CAA3D8" w14:textId="215ECAB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FC67D1" w14:textId="336A9F3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F40CDB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A4E7D6" w14:textId="5BD5B41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5ECBDE" w14:textId="2965B9D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BFD64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CE27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A078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F239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E4A95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C274" w14:textId="77777777" w:rsidR="00C849AB" w:rsidRDefault="00C849AB">
      <w:pPr>
        <w:spacing w:after="0"/>
      </w:pPr>
      <w:r>
        <w:separator/>
      </w:r>
    </w:p>
  </w:endnote>
  <w:endnote w:type="continuationSeparator" w:id="0">
    <w:p w14:paraId="42FB86FD" w14:textId="77777777" w:rsidR="00C849AB" w:rsidRDefault="00C849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C7E2" w14:textId="77777777" w:rsidR="00C849AB" w:rsidRDefault="00C849AB">
      <w:pPr>
        <w:spacing w:after="0"/>
      </w:pPr>
      <w:r>
        <w:separator/>
      </w:r>
    </w:p>
  </w:footnote>
  <w:footnote w:type="continuationSeparator" w:id="0">
    <w:p w14:paraId="7E0A8917" w14:textId="77777777" w:rsidR="00C849AB" w:rsidRDefault="00C849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A62F6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849A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2022-06-06T08:09:00Z</dcterms:created>
  <dcterms:modified xsi:type="dcterms:W3CDTF">2022-06-06T08:09:00Z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