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F6CBD38" w:rsidR="003E085C" w:rsidRPr="005D6AC7" w:rsidRDefault="003E085C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4B5C81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2024</w:t>
            </w:r>
            <w:r w:rsidRPr="005D6AC7">
              <w:rPr>
                <w:rFonts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480E9FDD" w:rsidR="00240D4D" w:rsidRPr="00754608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375CAF0D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5BABBACF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2781305E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333B51B6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16C60D5D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41F4C1F7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25CB0442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6A1AD8D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3841A33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121446A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5F88928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1F6D6FC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2412120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627E850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1295681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586173B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0A5A00C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64E0A23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678FF06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74D2AD9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6D1EE60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2F69A4E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1394D9A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585D85B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41E173A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7085630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49BA636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6910BC1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2996AF3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6646D02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6B30BEE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7F2D2E8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7D0C2F6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6340DB4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210AB4B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15C19FA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6A3CAF3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F7E1DE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69EC4E2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1F211D5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3DA8B70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06929CE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5AE3093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2F5CEB4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B6D2393" w:rsidR="00240D4D" w:rsidRPr="005D6AC7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0887088E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6BF12FEC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7955DF1D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7B40AE1E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6B0783DB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30524BAA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A4381FB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484C340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2B0D6DA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4A311FC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3F0C7E3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55C2181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683BB9E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1F766B2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4298156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7DF8824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7005C3F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2DE5DE3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62535A4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2CE6383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65F299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4989A321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E04BB7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B564AF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70011FE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106E9C4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4A35DDE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C9DF79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133CA69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2046432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0B6FAC9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C77E44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49AE2AB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419313B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E21A46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54A5529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57B68ED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7820EEC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57EB4BD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374D904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520B6CFC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62AF09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1760C50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76982AF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E923E79" w:rsidR="00240D4D" w:rsidRPr="005D6AC7" w:rsidRDefault="00835E2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F3D0FF6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06434B52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102D610C" w:rsidR="00240D4D" w:rsidRPr="00835E27" w:rsidRDefault="00754608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5FEF2A80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180A82D4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4AB4DEEC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4B47DE83" w:rsidR="00240D4D" w:rsidRPr="00835E27" w:rsidRDefault="005D6AC7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7CA71DA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364FEE9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56B1F41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4609B27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155D01E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3093EF3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1212433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2B3E2190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2E5762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7B58867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45D1591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CA805A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20E49D6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EE76CDB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35373DB6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7CE9DD2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66F44AB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5050EDE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1F5D3E5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E3F68E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59EDE9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00EE2D3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53C01FD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55A3486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57D4622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49A0F78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5A5E9338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1179C1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50ED927F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7397140A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5A8260B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7303D86D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4860E4F4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550DD98E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80990A2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1CC59C73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1872DF9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754608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333146E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CFB1AC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37B9E532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291074D9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74969C2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8CC49D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78FD9C7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1337996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2C4470E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300D9FF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3078E21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4F1EB5A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1F09978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3F9475E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26199E3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D4FA16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6AF0BE5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5FFBD8A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1A9C698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73EB7BF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6C93F0B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18430D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58734A4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5785125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5F6D122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3836F99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10BF39A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0BE0FC6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429EB61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82A275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17500B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7986201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10C2BC9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7F9034B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10FD6F1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BF54CD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505C744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500AD7A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4D4658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7C42457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4820D3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77C6A0D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71420FE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5EFF4A3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25AB62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2C6856B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170698D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4CDAC75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2344F344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70839B0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2DB28F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7E6C927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9EA1BA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63E0B1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6819B05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35BD07A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1D95763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0A5BDA8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6BAAFF3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381622F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062E68C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5A2B338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072DF71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26D951B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41A070D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59C0885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E1DB1A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5C07A5A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366526C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35B456C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5DD8A70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52E7977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23FA17A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4919FF0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859AEA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71E7928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1CA7D49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7B3AA07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DE05D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01F23BA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206B188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E10599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21532C8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73FE5FF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645E474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5C3C57A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4B9283E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6C5623B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5642575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1BA8199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6C34792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5C9C715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0A961E30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409AB4CB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1FE29E0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55B1035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6D01180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7EB1E48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7200B44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08DE22B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3B22BDE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1F74EA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1BA4406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376859C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709289F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32E6403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56175A6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02343E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437C340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6A099D8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38449B8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5D2EF07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57FC542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655729E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3ABDD0A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02C1C1B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186524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7F21036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3824593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7827C38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76BCFE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646D8CB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4FBD80C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41E6A6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24D6768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92D9A6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063E2F6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77BDC7E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1BFF7E5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0A341F6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4E2D83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A8125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7836BFD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1DC613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4ED15C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647AAD1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5051B0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6E646F1A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21FBF699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4F243CD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68217EE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3EF91C0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2B38DC46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7542A23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58D6965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2528413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6F42DC7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6D1AEF1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30DC725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1F1AA3B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6A431F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663612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57309C5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662EDA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59DBBDF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2BE5C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47431E1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579D944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6BC872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6E166AF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18957AD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5D9B5D8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5D2A492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0DF55F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7167EE5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597F8C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152922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606AD50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582419C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3E269EF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44375EA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AF9D5D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FE096D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146911F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651EFA5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5DAFEC2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5DC8BA5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8926B2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2EAABCD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36E9B1B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17FEEB9E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6F7B2EBE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3CAA470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01389305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35EB8B9A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60DF651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31CABE51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317531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1F3A04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4279960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1A53971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67A90DC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7653E3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772E536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7172ED0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3ABB4FC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A80EE4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2D38618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6BED286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0562BD9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5A6D80E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76A169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44E1A57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563139B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6C40F5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3E7C469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6BBD214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734C4D5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29B9F3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56FA3B6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4DC047B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48F781C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28C107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4F33070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1CF9018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1A655CE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04D98DE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25BC467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42D3712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1662C8E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7DEBD4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4CFB9BB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5E122C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664C7E7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0F2D2FE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3C704FE0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6C1A123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56DB875E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20E22CD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3AA7E73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722FD577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1EBD0D7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5046137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7CBB260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5AB0DA2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411EBD3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0778775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37D9093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6D68815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109006E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5302BE4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5FC3764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12D5305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6E965D9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218992F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24B94E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736D9F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7E6B593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79CB0DA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643A1D6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CDC491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426F3B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388CA15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A60886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7413583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48CC50F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311C0B8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024D079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1926C76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0A94864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7102E57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54E2EEC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307CF3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4E22971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50891AB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296F3A1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59AA911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5A01C6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68D495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15595D4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2F352B91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0531A77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739CD52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2E49AE07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5E6E29F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687C7793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25371950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5CAC2606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3446924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60D61C4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320935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33D1CDC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7C0A4A9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207A108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5A51F45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20D9580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4A55D7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00BA16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4D0CE49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6C8585E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3575EFB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31C7A2E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63CDE78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4B57A7C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3188B33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182A69C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61D42DD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11CC94D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1811CC9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5D6D36D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09170FB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28E533B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70E938D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3E702F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1074D0B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5F26417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4EF1C22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C3AB63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534F68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38C003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1FDB3D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5C88107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1F2687C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088DB1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1F59375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CE73A7D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3F8423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1E9A0104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09AAE62E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69E9B344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5C9692DB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2D3E2AC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335BD29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3802260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675C68D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3DBBC96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353A5D6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72FFBD2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324525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1D89CAC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42D58D1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BFF1B0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0E29EA5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612202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061FF14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56CC66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76E18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4966230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CF1C2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0C63E99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35580EC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4862531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5723CAD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38ADD87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6A9195D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9266F6F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08E9268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73CD584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4727390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535EB32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0A0BDBB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0546C3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5E529B4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41DC3885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04113FD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38F6E85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3285ECA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CF3138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10C7942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7F4DC31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5C3B4B3" w:rsidR="00240D4D" w:rsidRPr="005D6AC7" w:rsidRDefault="00835E27" w:rsidP="00240D4D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5D6AC7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754608">
                    <w:rPr>
                      <w:rFonts w:cs="Arial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0F154BE8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64AC5653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3834804C" w:rsidR="00240D4D" w:rsidRPr="00835E27" w:rsidRDefault="00754608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1DA0A7A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0D9BEA45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180102E9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0C560CA2" w:rsidR="00240D4D" w:rsidRPr="00835E27" w:rsidRDefault="005D6AC7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6353847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7A087E9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5EFA7E0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6785B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7DE89E9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46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18B1DCE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2110F91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1FB1150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75460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21C34E5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1DD82EE4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4B43C05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72BDA0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4115149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601030B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10C02EB9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54733CD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50E4FE3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FA691F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28F5CEA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4FC0673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2BDF0C2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66F61E3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6DF40A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73FEF60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6219ADF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18DAA4F6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22E59D4A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0A9E4E92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7F338B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0344CE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1CFF3921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45A8488B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730633FC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1891BB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0231CB03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1ACDA7BE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7356E328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C5C6AFD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4B5C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7546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754608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A7E6C" w14:textId="77777777" w:rsidR="00E4539F" w:rsidRDefault="00E4539F">
      <w:pPr>
        <w:spacing w:after="0"/>
      </w:pPr>
      <w:r>
        <w:separator/>
      </w:r>
    </w:p>
  </w:endnote>
  <w:endnote w:type="continuationSeparator" w:id="0">
    <w:p w14:paraId="1D0555B4" w14:textId="77777777" w:rsidR="00E4539F" w:rsidRDefault="00E453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58E6C" w14:textId="77777777" w:rsidR="00E4539F" w:rsidRDefault="00E4539F">
      <w:pPr>
        <w:spacing w:after="0"/>
      </w:pPr>
      <w:r>
        <w:separator/>
      </w:r>
    </w:p>
  </w:footnote>
  <w:footnote w:type="continuationSeparator" w:id="0">
    <w:p w14:paraId="1B950F51" w14:textId="77777777" w:rsidR="00E4539F" w:rsidRDefault="00E453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1E51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B5C81"/>
    <w:rsid w:val="004D052E"/>
    <w:rsid w:val="004E41B0"/>
    <w:rsid w:val="004F6AAC"/>
    <w:rsid w:val="00507460"/>
    <w:rsid w:val="00512F2D"/>
    <w:rsid w:val="00570FBB"/>
    <w:rsid w:val="00583B82"/>
    <w:rsid w:val="005923AC"/>
    <w:rsid w:val="005D5149"/>
    <w:rsid w:val="005D6AC7"/>
    <w:rsid w:val="005E656F"/>
    <w:rsid w:val="00653B95"/>
    <w:rsid w:val="00667021"/>
    <w:rsid w:val="0066785B"/>
    <w:rsid w:val="006974E1"/>
    <w:rsid w:val="006C0896"/>
    <w:rsid w:val="006F513E"/>
    <w:rsid w:val="00754608"/>
    <w:rsid w:val="007C0139"/>
    <w:rsid w:val="007D45A1"/>
    <w:rsid w:val="007F564D"/>
    <w:rsid w:val="00835E27"/>
    <w:rsid w:val="008B1201"/>
    <w:rsid w:val="008E46AF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539F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3414</Words>
  <Characters>19462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2022-05-18T08:12:00Z</dcterms:created>
  <dcterms:modified xsi:type="dcterms:W3CDTF">2022-05-18T08:12:00Z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