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5F72D0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733C1FCB" w:rsidR="003E085C" w:rsidRPr="005F72D0" w:rsidRDefault="003E085C" w:rsidP="005F72D0">
            <w:pPr>
              <w:pStyle w:val="ad"/>
              <w:spacing w:after="0"/>
              <w:jc w:val="center"/>
              <w:rPr>
                <w:rFonts w:cs="Arial"/>
                <w:noProof/>
                <w:color w:val="00A4DC"/>
                <w:sz w:val="144"/>
                <w:szCs w:val="144"/>
                <w:lang w:val="en-US" w:bidi="ru-RU"/>
              </w:rPr>
            </w:pP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fldChar w:fldCharType="begin"/>
            </w: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fldChar w:fldCharType="separate"/>
            </w:r>
            <w:r w:rsidR="00E2770A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t>2024</w:t>
            </w: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255" w:type="dxa"/>
                <w:left w:w="170" w:type="dxa"/>
                <w:bottom w:w="255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BF3C3E" w:rsidRPr="005F72D0" w14:paraId="79F6697B" w14:textId="77777777" w:rsidTr="00BF3C3E">
              <w:tc>
                <w:tcPr>
                  <w:tcW w:w="1666" w:type="pct"/>
                </w:tcPr>
                <w:p w14:paraId="1E763E4B" w14:textId="73D0ED1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47429C" w:rsidRPr="005F72D0" w14:paraId="684222CD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79BAA20B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29EF6E95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394A196E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453297FA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6ADFE51B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0EBEFA54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475B7BF5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7429C" w:rsidRPr="005F72D0" w14:paraId="31DF8F53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00B32D2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9AB5AE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58A401B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62B6FB8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2C41A58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09995CD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5B10A13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0AFA4FA2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9674EF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D30A04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1D6BA3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BC0A83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3CA9AC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D93043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78F354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223F797F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3BB8FE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B2DC1A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4ABFC2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189A24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18F6C0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EE5D46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4D7EE83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10529957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4F5A68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AF189A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A1A344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B761A4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F230CE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74BC92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A04921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97D45F8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F48764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6C9FD1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F25F30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FB20D0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321FCA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322F02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7892512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1144E5B8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C1A8C8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913A06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44E48E6D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47429C" w:rsidRPr="005F72D0" w14:paraId="4D521D1C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211C8CC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2DBF631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234F0F7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1AEC228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260613C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785B6C2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2D7A9E6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7429C" w:rsidRPr="005F72D0" w14:paraId="033AD79B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71B84C8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777D14D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6D39D74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545CF29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25B2CB5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1F87EFA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173B3F7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600AF53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6494731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1FA4E36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04EA945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4DFB0FB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47E05D3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0AA7233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115FFA4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465BE68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36C68CA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070853F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50BD0BF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6B4FE9A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4BF4CF4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41367DA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537F8FC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5820671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0165663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40A9DBB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01772B9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0237526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1EDF726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1E3CA43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1B61E27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234EF98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3D69BD6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0F2F265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7E2CCCA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520AB57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0B96C90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1031C8E8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5FBA1453" w14:textId="77777777" w:rsidTr="00D84FB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7B3BC3C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706FBDA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2A299C3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43BD63B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2E0F195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45DF417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5C57BD33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1AD7C61D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36F8914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2A334EE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76EAEBD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395F1E0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74FDE8D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77E674D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20F6B08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3A08D95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48F4BAE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31C695B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333D46A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65779A2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146AB79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79F0778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6F93CEA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2262A4B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779851C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259F47D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47EE864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1B09B71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69465E4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522B820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27906F2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39535E4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1690BD3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076751D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1140C95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0473C8E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6950F72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0221454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4517444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5D599F2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2F63481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559FDC4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5802302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7230369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2AE1D2A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3808ABFD" w14:textId="77777777" w:rsidTr="00BF3C3E">
              <w:tc>
                <w:tcPr>
                  <w:tcW w:w="1666" w:type="pct"/>
                </w:tcPr>
                <w:p w14:paraId="7D399169" w14:textId="36828AA4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830A8BB" w14:textId="77777777" w:rsidTr="002D292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0DEBC6D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627AD9F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6E617EF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656663F3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440DC1F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45E2D4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4B811B3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14D13F92" w14:textId="77777777" w:rsidTr="00D84FBB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684AC44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41C7809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3BE123D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2304608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63DBA4C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22AF233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44AEE76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1DC424D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44D5CC5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7B6A2D4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7C5F276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195A139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2DD8639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4B7BFD1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66F86F8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21AF431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469E7AD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53EF9FB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5A9E487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166A972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5071AD2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4E9128F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0A76637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1BAABF1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4E7BFD9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3DF23BD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0C19C08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2733197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536F17E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309CCAB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31ED3B1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7275262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72076A7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281AB4A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155C04C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247ABDB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460AC1F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279FF4E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DD4E4F6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0DEB7A3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5AE070A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1F79AE1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606F5E3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19CAA37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680BA8C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4AA227A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644B5DAB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3C797CF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70B672C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2830A53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0F606AA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3C131B8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5582887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219038F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5829FA4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33CB7F0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2917B7C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2ED4113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24D2E24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032AD7D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26958EC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73E7605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46757A0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766EBDC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6B45D8C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3B61639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4BEBF70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1EC006A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0A69A9B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2885B68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0A4F1D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28D6C5F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6DF462F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1DED508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59909AC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2041ED2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129C6BB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6C1D277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004E1D0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3AD8D7C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6024C8C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4857583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272C499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4C30F68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58AFC52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27C2DD8F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585B29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3208140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624091E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1569A78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63817C7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7CCC007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58EBD0C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36D35DFF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4920D3B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4F5BB91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395A574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3DBF2E4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633D2E8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508572B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066456F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4299508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373F961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71890C4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1BB378E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5DECC65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2FDD5F9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043248B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0F9CB83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3E72144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2BED591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02D20B3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73E0FAA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47EAB30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4B2C699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624AD8A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48E97EA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4D2BC3B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40D15D8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4E8877A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685FF41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550FE93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62727B5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1497EFC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456CB1B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19EEEC5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45042EB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312385D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5510741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265D9FE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41C64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2859539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41C64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41C64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5ABCB9D1" w14:textId="77777777" w:rsidTr="00BF3C3E">
              <w:tc>
                <w:tcPr>
                  <w:tcW w:w="1666" w:type="pct"/>
                </w:tcPr>
                <w:p w14:paraId="3FBAEAFE" w14:textId="7B316965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79A7682D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2C3E5E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486869B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28580A7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1FE125A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699DB87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381CAC0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0697DF0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29D7AFB5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41F3FA3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3632C89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09C6E10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22019FF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20BECE2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5A8521F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144BB94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4790843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7A2121C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2C42889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098517A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76C5D3A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3CE3EDE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66B9B37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4C4CB9F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618AB26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1945673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644ECBE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1468577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198D7EB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4F49C8A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7E614C0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259DEB6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0B78F86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7561B01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7ABECD4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24515DE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7AF9F98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43AFEE8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76580AC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4D960A9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77EBE4F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02A79B1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7B4C766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3BDA670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743DB93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6F8094C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29517591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D6EAAC9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520374D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39647D0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2F44E2E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5FB88F0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1B51EB2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6F5D0E3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5046D20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029CC6A8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3D2A5BB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53B964B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17F9CD7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6E5E5D0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26EA208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02FD48F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4E573DD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0C35D67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28E7424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7B6D736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4ED8493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339F338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6533EEB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7F02DC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0026ED4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0A26D87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45D5319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6885429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4434E6F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29700D6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10D3F94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44E47F2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37AF6FA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272704A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0985C51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6F1CF35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128A3A1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20E8552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3C679D5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07003FB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68110C6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4AA031E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2C6C8CF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586A191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6F5D24D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733E5D5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58380D5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77CD5CD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0F7938D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0642604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2003202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13901DE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19E414F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1FAC1A6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4880941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56C6B4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23783DAC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3DBFF1D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333CFAB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41C64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01F9A7E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1BF9207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3C789FF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58B9920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070ECBC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4B54A83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78BB019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535BC92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49FD6D5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374A82D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2B5B8E0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3BCFC2F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589247D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4A9DF09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535F0CB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27B54F3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20A5545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4EC753E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048C37D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437366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4D7AF7E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0847FF2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0AC6DFF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17F6B28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3F16276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15F4F45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512D2E2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6DE8121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3A27FF0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309986C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13A4B69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576D0A1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16887C8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1D358A9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3D4587C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405FBD6D" w14:textId="77777777" w:rsidTr="00BF3C3E">
              <w:tc>
                <w:tcPr>
                  <w:tcW w:w="1666" w:type="pct"/>
                </w:tcPr>
                <w:p w14:paraId="153179A5" w14:textId="642F73B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645C0491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579DB01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7F8A4DC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790735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1C662C8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0DB9078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7A97FFF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0CBFFA45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27EA076C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4EE55EC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2BDE722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77F9F08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5AA4324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249844F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4BC728B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3938751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54C8B05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5D6AC10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0AA825A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558431C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227B09A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4DE4EF1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59BF8FB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21736C7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7184D40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7BE460B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149BD56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3B30629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5F9090B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57BBFBE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7483AE7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10BC712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2D7C45C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13EFCA1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511FC88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1BB61B2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275530B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23BF3A4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3B100BC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35D0CC6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2AE3BCD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7BD524C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3AC9601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55771E0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5F72D0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260FDE1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37E7471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03F68E73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09625ECD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6688E75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78620ED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12F9C6C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52BD0F8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033AC9C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52132E9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06D70DF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21411E1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29963989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4815063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008C68D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305172F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13486DD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4940D55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54BAEDE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186494A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76DB7C9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2813819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396016A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7318CE6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0B12F2A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4BFBA77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2F1C05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67CD30A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5BE276A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7468F16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6F78945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61A9674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0012F38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5AAC349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5A52694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609E3D5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2C2E695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238F34E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1FCDE78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2FD7070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7F05391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2F6991F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7DC1AD9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604533C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01D665C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21804E2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08800E9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588C077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5F72D0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3E7793A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4723C51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2E0932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0D83318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AADCE52" w14:textId="77777777" w:rsidTr="007A7E86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03D41E6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272ABB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32E1441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508301A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5335B31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6012147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49524FA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6F733323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749A1F5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3712B7B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41C64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4DBAFD3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7368A12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31CA684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25906D4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3ED5F29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7FC94D4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5FC9DBC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07876D3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25C8C73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5252CE9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3365C12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2553D3C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52800A4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0BD8A02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6384E41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2B00797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404E549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2230074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47630F2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027A3D1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1D42AFF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1CDACA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65547A2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2EF0C12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27E61CC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559E066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1B8B183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13172B9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1A77059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6595D4B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238CDFF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7D00DD3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0E41A4E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40BDF3F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5E80EF0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2770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B630266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F72D0" w:rsidRDefault="00E50BDE" w:rsidP="005F72D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F72D0" w:rsidRDefault="00F93E3B" w:rsidP="005F72D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5F72D0" w:rsidRDefault="00BF3C3E" w:rsidP="005F72D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5F72D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758EF" w14:textId="77777777" w:rsidR="00F0713A" w:rsidRDefault="00F0713A">
      <w:pPr>
        <w:spacing w:after="0"/>
      </w:pPr>
      <w:r>
        <w:separator/>
      </w:r>
    </w:p>
  </w:endnote>
  <w:endnote w:type="continuationSeparator" w:id="0">
    <w:p w14:paraId="26F286E9" w14:textId="77777777" w:rsidR="00F0713A" w:rsidRDefault="00F071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A286E" w14:textId="77777777" w:rsidR="00F0713A" w:rsidRDefault="00F0713A">
      <w:pPr>
        <w:spacing w:after="0"/>
      </w:pPr>
      <w:r>
        <w:separator/>
      </w:r>
    </w:p>
  </w:footnote>
  <w:footnote w:type="continuationSeparator" w:id="0">
    <w:p w14:paraId="156C3BC1" w14:textId="77777777" w:rsidR="00F0713A" w:rsidRDefault="00F0713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2C7061"/>
    <w:rsid w:val="002D292B"/>
    <w:rsid w:val="00302C5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5F72D0"/>
    <w:rsid w:val="00667021"/>
    <w:rsid w:val="006974E1"/>
    <w:rsid w:val="006A7193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E302A"/>
    <w:rsid w:val="00AE36BB"/>
    <w:rsid w:val="00AE527D"/>
    <w:rsid w:val="00B10C6B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D41899"/>
    <w:rsid w:val="00D84FBB"/>
    <w:rsid w:val="00DC1675"/>
    <w:rsid w:val="00DE32AC"/>
    <w:rsid w:val="00E1407A"/>
    <w:rsid w:val="00E2770A"/>
    <w:rsid w:val="00E278C6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0713A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3412</Words>
  <Characters>19451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2022-05-18T08:17:00Z</dcterms:created>
  <dcterms:modified xsi:type="dcterms:W3CDTF">2022-05-18T08:17:00Z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