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699"/>
        <w:gridCol w:w="7699"/>
      </w:tblGrid>
      <w:tr w:rsidR="00ED5F48" w:rsidRPr="005515F2" w14:paraId="7FAF298C" w14:textId="77777777" w:rsidTr="00ED5F48">
        <w:tc>
          <w:tcPr>
            <w:tcW w:w="2500" w:type="pct"/>
            <w:vAlign w:val="center"/>
          </w:tcPr>
          <w:p w14:paraId="0B71B109" w14:textId="7DC341A9" w:rsidR="00ED5F48" w:rsidRPr="005515F2" w:rsidRDefault="005515F2" w:rsidP="00CA7046">
            <w:pPr>
              <w:pStyle w:val="ad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5515F2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АПРИЛ</w:t>
            </w:r>
            <w:r w:rsidR="00C34FA4" w:rsidRPr="005515F2"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  <w:drawing>
                <wp:anchor distT="0" distB="0" distL="114300" distR="114300" simplePos="0" relativeHeight="251661312" behindDoc="1" locked="0" layoutInCell="1" allowOverlap="1" wp14:anchorId="4F74DA0E" wp14:editId="04F6E112">
                  <wp:simplePos x="0" y="0"/>
                  <wp:positionH relativeFrom="column">
                    <wp:posOffset>-457835</wp:posOffset>
                  </wp:positionH>
                  <wp:positionV relativeFrom="paragraph">
                    <wp:posOffset>-456565</wp:posOffset>
                  </wp:positionV>
                  <wp:extent cx="10693507" cy="7560000"/>
                  <wp:effectExtent l="0" t="0" r="0" b="3175"/>
                  <wp:wrapNone/>
                  <wp:docPr id="4" name="Рисунок 4" descr="Изображение выглядит как ед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01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93507" cy="75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500" w:type="pct"/>
            <w:vAlign w:val="center"/>
          </w:tcPr>
          <w:p w14:paraId="23A157B9" w14:textId="73F2F1B7" w:rsidR="00ED5F48" w:rsidRPr="005515F2" w:rsidRDefault="00ED5F48" w:rsidP="00CA7046">
            <w:pPr>
              <w:pStyle w:val="ad"/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5515F2"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5515F2"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5515F2"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A4C89"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t>2024</w:t>
            </w:r>
            <w:r w:rsidRPr="005515F2"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3208FF17" w14:textId="726E9943" w:rsidR="00ED5F48" w:rsidRPr="005515F2" w:rsidRDefault="00ED5F48" w:rsidP="00CA7046">
      <w:pPr>
        <w:pStyle w:val="Months"/>
        <w:jc w:val="center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2176"/>
        <w:gridCol w:w="2200"/>
        <w:gridCol w:w="2208"/>
        <w:gridCol w:w="2208"/>
        <w:gridCol w:w="2208"/>
        <w:gridCol w:w="2208"/>
        <w:gridCol w:w="2165"/>
      </w:tblGrid>
      <w:tr w:rsidR="00CA7046" w:rsidRPr="005515F2" w14:paraId="4B2EB927" w14:textId="77777777" w:rsidTr="00C34FA4">
        <w:trPr>
          <w:trHeight w:val="851"/>
        </w:trPr>
        <w:tc>
          <w:tcPr>
            <w:tcW w:w="708" w:type="pct"/>
            <w:shd w:val="clear" w:color="auto" w:fill="auto"/>
            <w:vAlign w:val="center"/>
          </w:tcPr>
          <w:p w14:paraId="1E2EE8E7" w14:textId="5317A897" w:rsidR="00CA7046" w:rsidRPr="005515F2" w:rsidRDefault="005515F2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30"/>
                <w:szCs w:val="30"/>
              </w:rPr>
            </w:pPr>
            <w:r w:rsidRPr="005515F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0"/>
                <w:szCs w:val="30"/>
                <w:lang w:bidi="ru-RU"/>
              </w:rPr>
              <w:t>ПОНЕДЕЛНИК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08A9ADB4" w14:textId="63805AF6" w:rsidR="00CA7046" w:rsidRPr="005515F2" w:rsidRDefault="005515F2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30"/>
                <w:szCs w:val="30"/>
              </w:rPr>
            </w:pPr>
            <w:r w:rsidRPr="005515F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0"/>
                <w:szCs w:val="30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70798650" w14:textId="49FFCF6A" w:rsidR="00CA7046" w:rsidRPr="005515F2" w:rsidRDefault="005515F2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30"/>
                <w:szCs w:val="30"/>
              </w:rPr>
            </w:pPr>
            <w:r w:rsidRPr="005515F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0"/>
                <w:szCs w:val="30"/>
                <w:lang w:bidi="ru-RU"/>
              </w:rPr>
              <w:t>СРЯДА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0122A68C" w14:textId="1395B4F9" w:rsidR="00CA7046" w:rsidRPr="005515F2" w:rsidRDefault="005515F2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30"/>
                <w:szCs w:val="30"/>
              </w:rPr>
            </w:pPr>
            <w:r w:rsidRPr="005515F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0"/>
                <w:szCs w:val="30"/>
                <w:lang w:bidi="ru-RU"/>
              </w:rPr>
              <w:t>ЧЕТВЪРТЪК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295C0986" w14:textId="66A45AFF" w:rsidR="00CA7046" w:rsidRPr="005515F2" w:rsidRDefault="005515F2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30"/>
                <w:szCs w:val="30"/>
              </w:rPr>
            </w:pPr>
            <w:r w:rsidRPr="005515F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0"/>
                <w:szCs w:val="30"/>
                <w:lang w:bidi="ru-RU"/>
              </w:rPr>
              <w:t>ПЕТЪК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4AE62A27" w14:textId="4A500E12" w:rsidR="00CA7046" w:rsidRPr="005515F2" w:rsidRDefault="005515F2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30"/>
                <w:szCs w:val="30"/>
              </w:rPr>
            </w:pPr>
            <w:r w:rsidRPr="005515F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0"/>
                <w:szCs w:val="30"/>
                <w:lang w:bidi="ru-RU"/>
              </w:rPr>
              <w:t>СЪБОТА</w:t>
            </w:r>
          </w:p>
        </w:tc>
        <w:tc>
          <w:tcPr>
            <w:tcW w:w="704" w:type="pct"/>
            <w:shd w:val="clear" w:color="auto" w:fill="auto"/>
            <w:vAlign w:val="center"/>
          </w:tcPr>
          <w:p w14:paraId="7AEC02A7" w14:textId="121792E3" w:rsidR="00CA7046" w:rsidRPr="005515F2" w:rsidRDefault="005515F2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30"/>
                <w:szCs w:val="30"/>
              </w:rPr>
            </w:pPr>
            <w:r w:rsidRPr="005515F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0"/>
                <w:szCs w:val="30"/>
                <w:lang w:bidi="ru-RU"/>
              </w:rPr>
              <w:t>НЕДЕЛЯ</w:t>
            </w:r>
          </w:p>
        </w:tc>
      </w:tr>
      <w:tr w:rsidR="00ED5F48" w:rsidRPr="005515F2" w14:paraId="6A54C37E" w14:textId="77777777" w:rsidTr="00C34FA4">
        <w:trPr>
          <w:trHeight w:val="1304"/>
        </w:trPr>
        <w:tc>
          <w:tcPr>
            <w:tcW w:w="708" w:type="pct"/>
            <w:shd w:val="clear" w:color="auto" w:fill="auto"/>
            <w:tcMar>
              <w:right w:w="142" w:type="dxa"/>
            </w:tcMar>
            <w:vAlign w:val="bottom"/>
          </w:tcPr>
          <w:p w14:paraId="5A81EA01" w14:textId="0B830302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A4C8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5515F2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="009A4C8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A4C89"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44FB043A" w14:textId="7FD66680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A4C8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5515F2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A4C8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A4C8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9A4C8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A4C8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9A4C8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A4C8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6CDDF311" w14:textId="4933F01C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A4C8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5515F2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A4C8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A4C8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9A4C8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A4C8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9A4C8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A4C8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9C2D6C1" w14:textId="4C5A4AA4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A4C8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5515F2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A4C8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A4C8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9A4C8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A4C8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9A4C8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A4C8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62B55C17" w14:textId="4E45C442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A4C8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5515F2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A4C8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A4C8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9A4C8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A4C8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9A4C8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A4C8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629ABE1D" w14:textId="51C2579B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A4C8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5515F2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A4C8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A4C8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A4C8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A4C8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auto"/>
            <w:tcMar>
              <w:right w:w="142" w:type="dxa"/>
            </w:tcMar>
            <w:vAlign w:val="bottom"/>
          </w:tcPr>
          <w:p w14:paraId="657C3D9E" w14:textId="0E0C9A0D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A4C8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5515F2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A4C8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A4C8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7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A4C8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7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A4C8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5515F2" w14:paraId="7EB2B2FA" w14:textId="77777777" w:rsidTr="00C34FA4">
        <w:trPr>
          <w:trHeight w:val="1304"/>
        </w:trPr>
        <w:tc>
          <w:tcPr>
            <w:tcW w:w="708" w:type="pct"/>
            <w:shd w:val="clear" w:color="auto" w:fill="auto"/>
            <w:tcMar>
              <w:right w:w="142" w:type="dxa"/>
            </w:tcMar>
            <w:vAlign w:val="bottom"/>
          </w:tcPr>
          <w:p w14:paraId="50DCA498" w14:textId="59877858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A4C8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3BA343AB" w14:textId="26F7FEDE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A4C8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167D8E8" w14:textId="7F807B68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A4C8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7F8F156" w14:textId="6B238EBE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A4C8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44F146E" w14:textId="6E679DA6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A4C8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8CFC167" w14:textId="641EC352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A4C8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auto"/>
            <w:tcMar>
              <w:right w:w="142" w:type="dxa"/>
            </w:tcMar>
            <w:vAlign w:val="bottom"/>
          </w:tcPr>
          <w:p w14:paraId="753B4AD5" w14:textId="7F31D1AA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A4C8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5515F2" w14:paraId="3002DD0F" w14:textId="77777777" w:rsidTr="00C34FA4">
        <w:trPr>
          <w:trHeight w:val="1304"/>
        </w:trPr>
        <w:tc>
          <w:tcPr>
            <w:tcW w:w="708" w:type="pct"/>
            <w:shd w:val="clear" w:color="auto" w:fill="auto"/>
            <w:tcMar>
              <w:right w:w="142" w:type="dxa"/>
            </w:tcMar>
            <w:vAlign w:val="bottom"/>
          </w:tcPr>
          <w:p w14:paraId="28892CB7" w14:textId="4066B5BE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A4C8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318520C1" w14:textId="07CA97AE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A4C8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B464F66" w14:textId="1321039F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A4C8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3360DA3E" w14:textId="03B59C48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A4C8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25A13C5D" w14:textId="4EA9186C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A4C8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35958C56" w14:textId="47567197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A4C8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auto"/>
            <w:tcMar>
              <w:right w:w="142" w:type="dxa"/>
            </w:tcMar>
            <w:vAlign w:val="bottom"/>
          </w:tcPr>
          <w:p w14:paraId="45357CD5" w14:textId="5CE01B71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A4C8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5515F2" w14:paraId="568BAFAE" w14:textId="77777777" w:rsidTr="00C34FA4">
        <w:trPr>
          <w:trHeight w:val="1304"/>
        </w:trPr>
        <w:tc>
          <w:tcPr>
            <w:tcW w:w="708" w:type="pct"/>
            <w:shd w:val="clear" w:color="auto" w:fill="auto"/>
            <w:tcMar>
              <w:right w:w="142" w:type="dxa"/>
            </w:tcMar>
            <w:vAlign w:val="bottom"/>
          </w:tcPr>
          <w:p w14:paraId="78E74E94" w14:textId="65BD15B0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A4C8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5CBE8491" w14:textId="729FB5E4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A4C8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3F091CF" w14:textId="6AD8ABD8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A4C8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F167198" w14:textId="263DBDDF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A4C8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6B107AF4" w14:textId="73819F1F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A4C8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249DF52" w14:textId="0EE74054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A4C8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auto"/>
            <w:tcMar>
              <w:right w:w="142" w:type="dxa"/>
            </w:tcMar>
            <w:vAlign w:val="bottom"/>
          </w:tcPr>
          <w:p w14:paraId="17093039" w14:textId="63A4B473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A4C8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5515F2" w14:paraId="5D73EBF0" w14:textId="77777777" w:rsidTr="00C34FA4">
        <w:trPr>
          <w:trHeight w:val="1304"/>
        </w:trPr>
        <w:tc>
          <w:tcPr>
            <w:tcW w:w="708" w:type="pct"/>
            <w:shd w:val="clear" w:color="auto" w:fill="auto"/>
            <w:tcMar>
              <w:right w:w="142" w:type="dxa"/>
            </w:tcMar>
            <w:vAlign w:val="bottom"/>
          </w:tcPr>
          <w:p w14:paraId="47DF9029" w14:textId="4DEF96FE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A4C8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A4C8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A4C8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A4C8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A4C8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A4C8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66AA4896" w14:textId="590F0FE4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A4C8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A4C8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A4C8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A4C8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A4C8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A4C8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2DAF9E93" w14:textId="3A4EE21F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A4C8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A4C8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A4C8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A4C8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45633F73" w14:textId="4A3B77D9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A4C8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A4C8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A4C8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A4C8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A4C8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B85F4A6" w14:textId="7B621D1F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A4C8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A4C8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A4C8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A4C8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A4C8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2D073DED" w14:textId="3D78433A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A4C8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A4C8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A4C8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A4C8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A4C8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auto"/>
            <w:tcMar>
              <w:right w:w="142" w:type="dxa"/>
            </w:tcMar>
            <w:vAlign w:val="bottom"/>
          </w:tcPr>
          <w:p w14:paraId="09DF7ABA" w14:textId="4831E991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A4C8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A4C8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A4C8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62B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5515F2" w14:paraId="53BE865F" w14:textId="77777777" w:rsidTr="00C34FA4">
        <w:trPr>
          <w:trHeight w:val="1304"/>
        </w:trPr>
        <w:tc>
          <w:tcPr>
            <w:tcW w:w="708" w:type="pct"/>
            <w:shd w:val="clear" w:color="auto" w:fill="auto"/>
            <w:tcMar>
              <w:right w:w="142" w:type="dxa"/>
            </w:tcMar>
            <w:vAlign w:val="bottom"/>
          </w:tcPr>
          <w:p w14:paraId="432F4322" w14:textId="5A48AF16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A4C8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62B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62B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072F4D3E" w14:textId="198AF15F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A4C8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3CB2E77D" w14:textId="77777777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36678771" w14:textId="77777777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3CC3DC82" w14:textId="77777777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40EF34A1" w14:textId="77777777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4" w:type="pct"/>
            <w:shd w:val="clear" w:color="auto" w:fill="auto"/>
            <w:tcMar>
              <w:right w:w="142" w:type="dxa"/>
            </w:tcMar>
            <w:vAlign w:val="bottom"/>
          </w:tcPr>
          <w:p w14:paraId="33C2D051" w14:textId="77777777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5515F2" w:rsidRDefault="00ED5F48" w:rsidP="00CA7046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sectPr w:rsidR="00ED5F48" w:rsidRPr="005515F2" w:rsidSect="00CA7046">
      <w:pgSz w:w="16838" w:h="11906" w:orient="landscape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D7AD7E" w14:textId="77777777" w:rsidR="00A9786C" w:rsidRDefault="00A9786C">
      <w:pPr>
        <w:spacing w:after="0"/>
      </w:pPr>
      <w:r>
        <w:separator/>
      </w:r>
    </w:p>
  </w:endnote>
  <w:endnote w:type="continuationSeparator" w:id="0">
    <w:p w14:paraId="29BFBC44" w14:textId="77777777" w:rsidR="00A9786C" w:rsidRDefault="00A9786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E67E01" w14:textId="77777777" w:rsidR="00A9786C" w:rsidRDefault="00A9786C">
      <w:pPr>
        <w:spacing w:after="0"/>
      </w:pPr>
      <w:r>
        <w:separator/>
      </w:r>
    </w:p>
  </w:footnote>
  <w:footnote w:type="continuationSeparator" w:id="0">
    <w:p w14:paraId="47FBE493" w14:textId="77777777" w:rsidR="00A9786C" w:rsidRDefault="00A9786C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movePersonalInformation/>
  <w:removeDateAndTime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3030C"/>
    <w:rsid w:val="0005357B"/>
    <w:rsid w:val="00071356"/>
    <w:rsid w:val="00097A25"/>
    <w:rsid w:val="000A5A57"/>
    <w:rsid w:val="001274F3"/>
    <w:rsid w:val="00151CCE"/>
    <w:rsid w:val="001B01F9"/>
    <w:rsid w:val="001C41F9"/>
    <w:rsid w:val="00285C1D"/>
    <w:rsid w:val="003327F5"/>
    <w:rsid w:val="00340CAF"/>
    <w:rsid w:val="003C0D41"/>
    <w:rsid w:val="003D1B23"/>
    <w:rsid w:val="003D62BE"/>
    <w:rsid w:val="003E085C"/>
    <w:rsid w:val="003E7B3A"/>
    <w:rsid w:val="00416364"/>
    <w:rsid w:val="00431B29"/>
    <w:rsid w:val="00440416"/>
    <w:rsid w:val="00462EAD"/>
    <w:rsid w:val="00471094"/>
    <w:rsid w:val="00473FD5"/>
    <w:rsid w:val="004A6170"/>
    <w:rsid w:val="004F6AAC"/>
    <w:rsid w:val="00512F2D"/>
    <w:rsid w:val="005515F2"/>
    <w:rsid w:val="00570FBB"/>
    <w:rsid w:val="00583B82"/>
    <w:rsid w:val="005923AC"/>
    <w:rsid w:val="005D5149"/>
    <w:rsid w:val="005E656F"/>
    <w:rsid w:val="00667021"/>
    <w:rsid w:val="006751C8"/>
    <w:rsid w:val="006974E1"/>
    <w:rsid w:val="006B6899"/>
    <w:rsid w:val="006C0896"/>
    <w:rsid w:val="006F513E"/>
    <w:rsid w:val="007C0139"/>
    <w:rsid w:val="007D45A1"/>
    <w:rsid w:val="007F564D"/>
    <w:rsid w:val="008B1201"/>
    <w:rsid w:val="008F16F7"/>
    <w:rsid w:val="0090741C"/>
    <w:rsid w:val="009164BA"/>
    <w:rsid w:val="009166BD"/>
    <w:rsid w:val="00977AAE"/>
    <w:rsid w:val="00996E56"/>
    <w:rsid w:val="00997268"/>
    <w:rsid w:val="009A4C89"/>
    <w:rsid w:val="00A12667"/>
    <w:rsid w:val="00A14581"/>
    <w:rsid w:val="00A20E4C"/>
    <w:rsid w:val="00A9786C"/>
    <w:rsid w:val="00AA23D3"/>
    <w:rsid w:val="00AA3C50"/>
    <w:rsid w:val="00AE302A"/>
    <w:rsid w:val="00AE36BB"/>
    <w:rsid w:val="00B37C7E"/>
    <w:rsid w:val="00B603EA"/>
    <w:rsid w:val="00B65B09"/>
    <w:rsid w:val="00B85583"/>
    <w:rsid w:val="00B9476B"/>
    <w:rsid w:val="00BC3952"/>
    <w:rsid w:val="00BE5AB8"/>
    <w:rsid w:val="00BF49DC"/>
    <w:rsid w:val="00C34FA4"/>
    <w:rsid w:val="00C44DFB"/>
    <w:rsid w:val="00C6519B"/>
    <w:rsid w:val="00C70F21"/>
    <w:rsid w:val="00C7354B"/>
    <w:rsid w:val="00C800AA"/>
    <w:rsid w:val="00C91F9B"/>
    <w:rsid w:val="00CA7046"/>
    <w:rsid w:val="00D015F7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298</Words>
  <Characters>1703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2022-05-18T17:44:00Z</dcterms:created>
  <dcterms:modified xsi:type="dcterms:W3CDTF">2022-05-18T17:44:00Z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