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461CE2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3E6FCE2F" w:rsidR="003C4E1D" w:rsidRPr="00461CE2" w:rsidRDefault="00DD55DB" w:rsidP="00DD55D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4DDCF44C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ЯНУАРИ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37389ECD">
                  <wp:simplePos x="0" y="0"/>
                  <wp:positionH relativeFrom="column">
                    <wp:posOffset>-685165</wp:posOffset>
                  </wp:positionH>
                  <wp:positionV relativeFrom="margin">
                    <wp:posOffset>-1565275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461CE2" w:rsidRDefault="00BF49DC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461CE2" w14:paraId="726CE1BC" w14:textId="77777777" w:rsidTr="001969C0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65F917FF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F13A481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001991C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038E8E52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746E9FBA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615AFB2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07267BC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EAC1785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667C38E1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159426F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3ABC457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F0451B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DDE37F6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78AC0D2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0C176C8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C2DA741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2E69DF9F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38EE522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4D5664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F112EC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38E92158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389090B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0382E0E9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A8DAA74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0C86AD5D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3C4DA074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BAECA9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2ABCDD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1A91516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64ECD27A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5ABC0C49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D2030A0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025BDC2A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13BEEF6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5A0438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229F754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CFC0522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47387EE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447715F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A8EB60A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2EB62AE4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281CDE59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B09E31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893B97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75C377B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4D1261E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65325C6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CCC9C47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77992013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6C536F4B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C4D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C16C" w14:textId="77777777" w:rsidR="00094190" w:rsidRDefault="00094190">
      <w:pPr>
        <w:spacing w:after="0"/>
      </w:pPr>
      <w:r>
        <w:separator/>
      </w:r>
    </w:p>
  </w:endnote>
  <w:endnote w:type="continuationSeparator" w:id="0">
    <w:p w14:paraId="027F502C" w14:textId="77777777" w:rsidR="00094190" w:rsidRDefault="000941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1D0D" w14:textId="77777777" w:rsidR="00094190" w:rsidRDefault="00094190">
      <w:pPr>
        <w:spacing w:after="0"/>
      </w:pPr>
      <w:r>
        <w:separator/>
      </w:r>
    </w:p>
  </w:footnote>
  <w:footnote w:type="continuationSeparator" w:id="0">
    <w:p w14:paraId="107977C9" w14:textId="77777777" w:rsidR="00094190" w:rsidRDefault="000941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4190"/>
    <w:rsid w:val="00097A25"/>
    <w:rsid w:val="000A5A57"/>
    <w:rsid w:val="000B59FA"/>
    <w:rsid w:val="000C5D2D"/>
    <w:rsid w:val="00115FE6"/>
    <w:rsid w:val="001274F3"/>
    <w:rsid w:val="00151CCE"/>
    <w:rsid w:val="001969C0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E5CAE"/>
    <w:rsid w:val="006F513E"/>
    <w:rsid w:val="007C0139"/>
    <w:rsid w:val="007C4F42"/>
    <w:rsid w:val="007D45A1"/>
    <w:rsid w:val="007E490B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260BF"/>
    <w:rsid w:val="00DC4D03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2022-05-18T08:34:00Z</dcterms:created>
  <dcterms:modified xsi:type="dcterms:W3CDTF">2022-05-18T08:34:00Z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