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976"/>
        <w:gridCol w:w="3490"/>
      </w:tblGrid>
      <w:tr w:rsidR="00433F3C" w:rsidRPr="003159C2" w14:paraId="4C4C594A" w14:textId="77777777" w:rsidTr="00433F3C">
        <w:trPr>
          <w:trHeight w:val="2268"/>
        </w:trPr>
        <w:tc>
          <w:tcPr>
            <w:tcW w:w="5000" w:type="pct"/>
            <w:gridSpan w:val="2"/>
            <w:vAlign w:val="center"/>
          </w:tcPr>
          <w:p w14:paraId="49B8A986" w14:textId="48B1A180" w:rsidR="00433F3C" w:rsidRPr="003159C2" w:rsidRDefault="00433F3C" w:rsidP="00433F3C">
            <w:pPr>
              <w:pStyle w:val="ad"/>
              <w:jc w:val="center"/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drawing>
                <wp:inline distT="0" distB="0" distL="0" distR="0" wp14:anchorId="618D9539" wp14:editId="24666CF2">
                  <wp:extent cx="6645910" cy="5127625"/>
                  <wp:effectExtent l="0" t="0" r="2540" b="0"/>
                  <wp:docPr id="12" name="Рисунок 12" descr="Изображение выглядит как комната,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08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5127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C79" w:rsidRPr="003159C2" w14:paraId="3897A9E6" w14:textId="6AA1C055" w:rsidTr="00B77724">
        <w:trPr>
          <w:trHeight w:val="2268"/>
        </w:trPr>
        <w:tc>
          <w:tcPr>
            <w:tcW w:w="3333" w:type="pct"/>
            <w:vAlign w:val="center"/>
          </w:tcPr>
          <w:p w14:paraId="055F6AFA" w14:textId="4E483AB4" w:rsidR="006A3C79" w:rsidRPr="003159C2" w:rsidRDefault="00DF4855" w:rsidP="00B77724">
            <w:pPr>
              <w:pStyle w:val="ad"/>
              <w:jc w:val="left"/>
              <w:rPr>
                <w:rFonts w:ascii="Century Gothic" w:hAnsi="Century Gothic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>АВГУСТ</w:t>
            </w:r>
            <w:r w:rsidR="00B77724" w:rsidRPr="008C2C8B">
              <w:rPr>
                <w:rFonts w:ascii="Century Gothic" w:hAnsi="Century Gothic" w:cs="Calibri"/>
                <w:noProof/>
                <w:color w:val="FF0000"/>
                <w:sz w:val="80"/>
                <w:szCs w:val="80"/>
                <w:lang w:bidi="ru-RU"/>
              </w:rPr>
              <w:t xml:space="preserve"> 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begin"/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t>2024</w:t>
            </w:r>
            <w:r w:rsidR="006A3C79" w:rsidRPr="008C2C8B">
              <w:rPr>
                <w:rFonts w:ascii="Century Gothic" w:hAnsi="Century Gothic"/>
                <w:noProof/>
                <w:color w:val="0070C0"/>
                <w:sz w:val="80"/>
                <w:szCs w:val="80"/>
                <w:lang w:bidi="ru-RU"/>
              </w:rPr>
              <w:fldChar w:fldCharType="end"/>
            </w:r>
          </w:p>
        </w:tc>
        <w:tc>
          <w:tcPr>
            <w:tcW w:w="1667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56"/>
              <w:gridCol w:w="1866"/>
              <w:gridCol w:w="912"/>
              <w:gridCol w:w="356"/>
            </w:tblGrid>
            <w:tr w:rsidR="006A3C79" w:rsidRPr="003159C2" w14:paraId="153C5C83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7024C989" w14:textId="77777777" w:rsidR="006A3C79" w:rsidRPr="003159C2" w:rsidRDefault="006A3C79" w:rsidP="00046855">
                  <w:pPr>
                    <w:pStyle w:val="ad"/>
                    <w:jc w:val="left"/>
                    <w:rPr>
                      <w:rFonts w:ascii="Century Gothic" w:hAnsi="Century Gothic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E548661" w14:textId="47D5D129" w:rsidR="006A3C79" w:rsidRPr="003159C2" w:rsidRDefault="00DF4855" w:rsidP="00046855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28"/>
                      <w:szCs w:val="28"/>
                      <w:lang w:bidi="ru-RU"/>
                    </w:rPr>
                    <w:t>СЕПТЕМВРИ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BB40996" w14:textId="100BEC58" w:rsidR="006A3C79" w:rsidRPr="003159C2" w:rsidRDefault="006A3C79" w:rsidP="00046855">
                  <w:pPr>
                    <w:pStyle w:val="ad"/>
                    <w:jc w:val="left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t>2024</w:t>
                  </w:r>
                  <w:r w:rsidRPr="004E24F5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4E08ADE" w14:textId="77777777" w:rsidR="006A3C79" w:rsidRPr="003159C2" w:rsidRDefault="006A3C79" w:rsidP="00046855">
                  <w:pPr>
                    <w:pStyle w:val="ad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7B5DCB7" w14:textId="77777777" w:rsidR="006A3C79" w:rsidRPr="003159C2" w:rsidRDefault="006A3C79" w:rsidP="00046855">
            <w:pPr>
              <w:pStyle w:val="Months"/>
              <w:jc w:val="center"/>
              <w:rPr>
                <w:rFonts w:ascii="Century Gothic" w:hAnsi="Century Gothic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28"/>
              <w:gridCol w:w="487"/>
              <w:gridCol w:w="499"/>
              <w:gridCol w:w="487"/>
              <w:gridCol w:w="488"/>
              <w:gridCol w:w="514"/>
              <w:gridCol w:w="487"/>
            </w:tblGrid>
            <w:tr w:rsidR="006A3C79" w:rsidRPr="003159C2" w14:paraId="2E0FC384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26E12B21" w14:textId="19CB4C28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  <w:t>ПО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274051E1" w14:textId="6FC44E9B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6991E3C0" w14:textId="67CB7754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1CDB33BD" w14:textId="06908ECC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ЧЕ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0070C0"/>
                  </w:tcBorders>
                  <w:shd w:val="clear" w:color="auto" w:fill="auto"/>
                  <w:vAlign w:val="center"/>
                </w:tcPr>
                <w:p w14:paraId="205C9E39" w14:textId="42FA5C9D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ПЕ</w:t>
                  </w:r>
                </w:p>
              </w:tc>
              <w:tc>
                <w:tcPr>
                  <w:tcW w:w="714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1C2EABE7" w14:textId="56374E23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СЪ</w:t>
                  </w:r>
                </w:p>
              </w:tc>
              <w:tc>
                <w:tcPr>
                  <w:tcW w:w="715" w:type="pct"/>
                  <w:tcBorders>
                    <w:bottom w:val="single" w:sz="6" w:space="0" w:color="FF0000"/>
                  </w:tcBorders>
                  <w:shd w:val="clear" w:color="auto" w:fill="auto"/>
                  <w:vAlign w:val="center"/>
                </w:tcPr>
                <w:p w14:paraId="4585836D" w14:textId="0E92C32B" w:rsidR="006A3C79" w:rsidRPr="002B69CC" w:rsidRDefault="00DF4855" w:rsidP="00907BEC">
                  <w:pPr>
                    <w:pStyle w:val="Day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НЕ</w:t>
                  </w:r>
                </w:p>
              </w:tc>
            </w:tr>
            <w:tr w:rsidR="006A3C79" w:rsidRPr="003159C2" w14:paraId="0C2E0EC0" w14:textId="77777777" w:rsidTr="004E24F5">
              <w:trPr>
                <w:trHeight w:val="170"/>
              </w:trPr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2DCC6D68" w14:textId="5998EDC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" 1 ""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168DE914" w14:textId="03E3A620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5D3363E1" w14:textId="5B884F1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178B90BF" w14:textId="595757A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E269B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0070C0"/>
                  </w:tcBorders>
                  <w:tcMar>
                    <w:right w:w="142" w:type="dxa"/>
                  </w:tcMar>
                  <w:vAlign w:val="bottom"/>
                </w:tcPr>
                <w:p w14:paraId="603CB957" w14:textId="74C2284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149F232A" w14:textId="5D7364F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6" w:space="0" w:color="FF0000"/>
                  </w:tcBorders>
                  <w:tcMar>
                    <w:right w:w="142" w:type="dxa"/>
                  </w:tcMar>
                  <w:vAlign w:val="bottom"/>
                </w:tcPr>
                <w:p w14:paraId="3814AC98" w14:textId="0339B7DE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2B69CC">
                    <w:rPr>
                      <w:rFonts w:ascii="Century Gothic" w:hAnsi="Century Gothic" w:cs="Calibri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3D773F7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F892D2" w14:textId="7D256B9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256F89" w14:textId="7E6DCA5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B34AE2A" w14:textId="3E4B8D0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F0A6177" w14:textId="037D6AC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49F4C4" w14:textId="30C7C843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C3FB136" w14:textId="59482ED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7E2C54" w14:textId="58D0BBA1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22BA702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CADE33" w14:textId="531CA49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BB21D1" w14:textId="6DF3C9E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50D4038" w14:textId="5845B8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657065" w14:textId="16C6C10B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95BA8B" w14:textId="31C1C75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2236E4" w14:textId="647B8644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A0C536" w14:textId="7272D54C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708B815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6E33BB" w14:textId="20692E3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C36E6A" w14:textId="70F2826B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76FBE6A" w14:textId="771DE6A2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E89D2F" w14:textId="32CD32DF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19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AE2E226" w14:textId="078219B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D0AAFFC" w14:textId="15641B1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21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0E2AC5" w14:textId="536BD2C8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22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760C55A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2ED9BCE" w14:textId="0E84665D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22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23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7F0679" w14:textId="10B8333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23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24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284B98" w14:textId="04ACFD16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24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25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8E8AE75" w14:textId="43BFAF0A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25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26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17986BC" w14:textId="0102301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27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32B809" w14:textId="501AA445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28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ACAEDAA" w14:textId="4D5BDA6C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29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6A3C79" w:rsidRPr="003159C2" w14:paraId="50A27A8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3F62D4" w14:textId="793DEC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29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t>30</w: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F3375" w14:textId="00CD61C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516D3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>30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  <w:r w:rsidRPr="002B69CC"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26048B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8917B2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5EE147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0070C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F543ED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33B9A7C" w14:textId="77777777" w:rsidR="006A3C79" w:rsidRPr="002B69CC" w:rsidRDefault="006A3C79" w:rsidP="00907BEC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5A5C63D4" w14:textId="77777777" w:rsidR="006A3C79" w:rsidRPr="003159C2" w:rsidRDefault="006A3C79" w:rsidP="00FC5F25">
            <w:pPr>
              <w:pStyle w:val="ad"/>
              <w:rPr>
                <w:rFonts w:ascii="Century Gothic" w:hAnsi="Century Gothic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6B97403" w14:textId="63A23460" w:rsidR="00ED5F48" w:rsidRPr="003159C2" w:rsidRDefault="00ED5F48" w:rsidP="00FC5F25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6F5860" w:rsidRPr="003159C2" w14:paraId="58B73B97" w14:textId="77777777" w:rsidTr="004E24F5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03A47607" w14:textId="7F6351B8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750A356" w14:textId="3ED85E09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970E4E" w14:textId="34EDD2AE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D0CAE09" w14:textId="6B8A27E0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7D7818" w14:textId="4843F77D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0070C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0070C0"/>
                <w:sz w:val="20"/>
                <w:szCs w:val="2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750F0D" w14:textId="0040EE70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27CF59DD" w14:textId="538E98A8" w:rsidR="006F5860" w:rsidRPr="002B69CC" w:rsidRDefault="00DF4855" w:rsidP="006F5860">
            <w:pPr>
              <w:pStyle w:val="Days"/>
              <w:rPr>
                <w:rFonts w:ascii="Century Gothic" w:hAnsi="Century Gothic"/>
                <w:b/>
                <w:bCs/>
                <w:noProof/>
                <w:color w:val="FF0000"/>
                <w:sz w:val="20"/>
                <w:szCs w:val="2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sz w:val="20"/>
                <w:szCs w:val="20"/>
                <w:lang w:bidi="ru-RU"/>
              </w:rPr>
              <w:t>НЕДЕЛЯ</w:t>
            </w:r>
          </w:p>
        </w:tc>
      </w:tr>
      <w:tr w:rsidR="00ED5F48" w:rsidRPr="003159C2" w14:paraId="4D9E18BA" w14:textId="77777777" w:rsidTr="004E24F5">
        <w:trPr>
          <w:trHeight w:val="680"/>
        </w:trPr>
        <w:tc>
          <w:tcPr>
            <w:tcW w:w="707" w:type="pct"/>
            <w:tcBorders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875F490" w14:textId="18A682F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понедельник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" 1 ""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033F096" w14:textId="4505D5F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вторник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3A16DC7" w14:textId="28BEC3C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среда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2FD497A" w14:textId="68E8F6A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9F8B385" w14:textId="4E8F1C6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пятница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50BEC3A" w14:textId="4E0B496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суббота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3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45725119" w14:textId="405D9DF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четверг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</w:instrText>
            </w:r>
            <w:r w:rsidRPr="002B69CC">
              <w:rPr>
                <w:rFonts w:ascii="Century Gothic" w:hAnsi="Century Gothic" w:cs="Calibri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воскресенье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" 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4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20258D95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5277FF2" w14:textId="214E0143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=G2+1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176441BB" w14:textId="52DF62E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C3A5C1A" w14:textId="211DD92B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5EC41FC" w14:textId="3CE1B7D1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3AC5A28" w14:textId="04C8A96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60B82CD" w14:textId="2B2A9F1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10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32A5DD3F" w14:textId="54A6AAE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11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6E3A00FA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BB562D8" w14:textId="039778B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=G3+1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89DF0E1" w14:textId="26E7B94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E2EBD9B" w14:textId="32C4745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14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22CC34B" w14:textId="4535D4B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15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A4CE1E0" w14:textId="309EA33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28208BE" w14:textId="08AF43FF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17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31964DF8" w14:textId="40E2AA3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18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319BF7D1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2446783" w14:textId="54CA569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=G4+1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19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543ED9F" w14:textId="542A13E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9FFCF38" w14:textId="4E5A864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21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5BD64BE" w14:textId="6667A279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22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DCEBF36" w14:textId="59C5F7D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23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5F8A73ED" w14:textId="0BBCDD6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24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5D8E27DB" w14:textId="1A4AA12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25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7343E446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77EDF0C" w14:textId="6F819F6E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25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=G5+1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26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93FAC31" w14:textId="653E05C5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27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4ABDD607" w14:textId="749AEA62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=B6+1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28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FC8988A" w14:textId="3BB57A60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28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=C6+1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29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D90E9B4" w14:textId="314305D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=D6+1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t>30</w: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B629D18" w14:textId="66BF84CD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="00A516D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t>31</w: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  <w:bottom w:val="dotted" w:sz="4" w:space="0" w:color="0070C0"/>
            </w:tcBorders>
            <w:tcMar>
              <w:left w:w="57" w:type="dxa"/>
              <w:right w:w="142" w:type="dxa"/>
            </w:tcMar>
          </w:tcPr>
          <w:p w14:paraId="5131818D" w14:textId="66754F86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CE269B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3159C2" w14:paraId="35D117A2" w14:textId="77777777" w:rsidTr="004E24F5">
        <w:trPr>
          <w:trHeight w:val="680"/>
        </w:trPr>
        <w:tc>
          <w:tcPr>
            <w:tcW w:w="707" w:type="pct"/>
            <w:tcBorders>
              <w:top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E993A68" w14:textId="09C990EA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E269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29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E269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=G6+1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E269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E269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27626DB1" w14:textId="37911C04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A516D3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 0,""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IF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E269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30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&lt;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E269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begin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=A7+1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E269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 xml:space="preserve"> "" 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separate"/>
            </w:r>
            <w:r w:rsidR="00CE269B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instrText>31</w:instrText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  <w:r w:rsidRPr="002B69CC"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0616E4D7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3755AECC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6D1FA5C4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0070C0"/>
                <w:sz w:val="32"/>
                <w:szCs w:val="32"/>
              </w:rPr>
            </w:pPr>
          </w:p>
        </w:tc>
        <w:tc>
          <w:tcPr>
            <w:tcW w:w="718" w:type="pct"/>
            <w:tcBorders>
              <w:top w:val="dotted" w:sz="4" w:space="0" w:color="0070C0"/>
              <w:left w:val="dotted" w:sz="4" w:space="0" w:color="0070C0"/>
              <w:right w:val="dotted" w:sz="4" w:space="0" w:color="0070C0"/>
            </w:tcBorders>
            <w:tcMar>
              <w:left w:w="57" w:type="dxa"/>
              <w:right w:w="142" w:type="dxa"/>
            </w:tcMar>
          </w:tcPr>
          <w:p w14:paraId="7227525A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5" w:type="pct"/>
            <w:tcBorders>
              <w:top w:val="dotted" w:sz="4" w:space="0" w:color="0070C0"/>
              <w:left w:val="dotted" w:sz="4" w:space="0" w:color="0070C0"/>
            </w:tcBorders>
            <w:tcMar>
              <w:left w:w="57" w:type="dxa"/>
              <w:right w:w="142" w:type="dxa"/>
            </w:tcMar>
          </w:tcPr>
          <w:p w14:paraId="698F342A" w14:textId="77777777" w:rsidR="00ED5F48" w:rsidRPr="002B69CC" w:rsidRDefault="00ED5F48" w:rsidP="005A35D5">
            <w:pPr>
              <w:pStyle w:val="Dates"/>
              <w:jc w:val="left"/>
              <w:rPr>
                <w:rFonts w:ascii="Century Gothic" w:hAnsi="Century Gothic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</w:tbl>
    <w:p w14:paraId="50D5D5A5" w14:textId="77777777" w:rsidR="00ED5F48" w:rsidRPr="003159C2" w:rsidRDefault="00ED5F48" w:rsidP="00FC5F25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3159C2" w:rsidSect="00BA6FB3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5FDA2" w14:textId="77777777" w:rsidR="00A35805" w:rsidRDefault="00A35805">
      <w:pPr>
        <w:spacing w:after="0"/>
      </w:pPr>
      <w:r>
        <w:separator/>
      </w:r>
    </w:p>
  </w:endnote>
  <w:endnote w:type="continuationSeparator" w:id="0">
    <w:p w14:paraId="6BC33660" w14:textId="77777777" w:rsidR="00A35805" w:rsidRDefault="00A358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6B13C" w14:textId="77777777" w:rsidR="00A35805" w:rsidRDefault="00A35805">
      <w:pPr>
        <w:spacing w:after="0"/>
      </w:pPr>
      <w:r>
        <w:separator/>
      </w:r>
    </w:p>
  </w:footnote>
  <w:footnote w:type="continuationSeparator" w:id="0">
    <w:p w14:paraId="7370F8D6" w14:textId="77777777" w:rsidR="00A35805" w:rsidRDefault="00A3580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865A6"/>
    <w:rsid w:val="00097A25"/>
    <w:rsid w:val="000A5A57"/>
    <w:rsid w:val="00105630"/>
    <w:rsid w:val="001274F3"/>
    <w:rsid w:val="00151CCE"/>
    <w:rsid w:val="001B01F9"/>
    <w:rsid w:val="001C41F9"/>
    <w:rsid w:val="001F329A"/>
    <w:rsid w:val="00260333"/>
    <w:rsid w:val="00285C1D"/>
    <w:rsid w:val="002A6420"/>
    <w:rsid w:val="002B69CC"/>
    <w:rsid w:val="003108C9"/>
    <w:rsid w:val="003159C2"/>
    <w:rsid w:val="0031649E"/>
    <w:rsid w:val="003327F5"/>
    <w:rsid w:val="00340CAF"/>
    <w:rsid w:val="0038203D"/>
    <w:rsid w:val="003B6D2A"/>
    <w:rsid w:val="003C0D41"/>
    <w:rsid w:val="003C4F96"/>
    <w:rsid w:val="003D6BD9"/>
    <w:rsid w:val="003E085C"/>
    <w:rsid w:val="003E7B3A"/>
    <w:rsid w:val="00416364"/>
    <w:rsid w:val="00431B29"/>
    <w:rsid w:val="00433F3C"/>
    <w:rsid w:val="00440416"/>
    <w:rsid w:val="00462EAD"/>
    <w:rsid w:val="004A53CF"/>
    <w:rsid w:val="004A6170"/>
    <w:rsid w:val="004C2B84"/>
    <w:rsid w:val="004E24F5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A3C79"/>
    <w:rsid w:val="006B6899"/>
    <w:rsid w:val="006C03B8"/>
    <w:rsid w:val="006C0896"/>
    <w:rsid w:val="006C26DB"/>
    <w:rsid w:val="006D528F"/>
    <w:rsid w:val="006F513E"/>
    <w:rsid w:val="006F5860"/>
    <w:rsid w:val="0075629F"/>
    <w:rsid w:val="007A28B3"/>
    <w:rsid w:val="007C0139"/>
    <w:rsid w:val="007D45A1"/>
    <w:rsid w:val="007D7864"/>
    <w:rsid w:val="007F564D"/>
    <w:rsid w:val="008629C6"/>
    <w:rsid w:val="008B1201"/>
    <w:rsid w:val="008C2C8B"/>
    <w:rsid w:val="008F16F7"/>
    <w:rsid w:val="00907BEC"/>
    <w:rsid w:val="009164BA"/>
    <w:rsid w:val="009166BD"/>
    <w:rsid w:val="00945235"/>
    <w:rsid w:val="00977AAE"/>
    <w:rsid w:val="00996E56"/>
    <w:rsid w:val="00997268"/>
    <w:rsid w:val="009F5EA3"/>
    <w:rsid w:val="00A12667"/>
    <w:rsid w:val="00A14581"/>
    <w:rsid w:val="00A20E4C"/>
    <w:rsid w:val="00A35805"/>
    <w:rsid w:val="00A516D3"/>
    <w:rsid w:val="00A74575"/>
    <w:rsid w:val="00A86610"/>
    <w:rsid w:val="00AA23D3"/>
    <w:rsid w:val="00AA3C50"/>
    <w:rsid w:val="00AE078C"/>
    <w:rsid w:val="00AE302A"/>
    <w:rsid w:val="00AE36BB"/>
    <w:rsid w:val="00B107D7"/>
    <w:rsid w:val="00B37C7E"/>
    <w:rsid w:val="00B65B09"/>
    <w:rsid w:val="00B77724"/>
    <w:rsid w:val="00B85583"/>
    <w:rsid w:val="00B9476B"/>
    <w:rsid w:val="00BA6FB3"/>
    <w:rsid w:val="00BC3952"/>
    <w:rsid w:val="00BE5AB8"/>
    <w:rsid w:val="00BF2AA2"/>
    <w:rsid w:val="00BF49DC"/>
    <w:rsid w:val="00C222C5"/>
    <w:rsid w:val="00C375A4"/>
    <w:rsid w:val="00C44DFB"/>
    <w:rsid w:val="00C473EC"/>
    <w:rsid w:val="00C6519B"/>
    <w:rsid w:val="00C70F21"/>
    <w:rsid w:val="00C7354B"/>
    <w:rsid w:val="00C800AA"/>
    <w:rsid w:val="00C85B38"/>
    <w:rsid w:val="00C91F9B"/>
    <w:rsid w:val="00CE269B"/>
    <w:rsid w:val="00CF6166"/>
    <w:rsid w:val="00D47677"/>
    <w:rsid w:val="00D95F2B"/>
    <w:rsid w:val="00DA0093"/>
    <w:rsid w:val="00DE32AC"/>
    <w:rsid w:val="00DF4855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278C5"/>
    <w:rsid w:val="00F44587"/>
    <w:rsid w:val="00F47B84"/>
    <w:rsid w:val="00F91390"/>
    <w:rsid w:val="00F93E3B"/>
    <w:rsid w:val="00FA5682"/>
    <w:rsid w:val="00FA6FAD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2022-05-20T19:12:00Z</dcterms:created>
  <dcterms:modified xsi:type="dcterms:W3CDTF">2022-05-20T19:12:00Z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