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3CD91540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4BC9E3A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588F65E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152E0FD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54B556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66B6CF9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6C6E47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13EE75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AF2027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6D726D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1FBF09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4A5F4D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50B62F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25F8D6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61128E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2A25AE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093620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03D300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E89ED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2BE530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7A806D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4F9AFB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261FEE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36A72C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551762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2E1470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352590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039A29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548A8C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0E0F6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60A520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59F4D6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5F6F6A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2BF1E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2CFE26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760300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2E970B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29020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2BEF2C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5200E3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7F5197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40727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75ACD5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126E9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E4A3A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3B8C53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1111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B9B3E" w14:textId="77777777" w:rsidR="00C169BC" w:rsidRDefault="00C169BC">
      <w:pPr>
        <w:spacing w:after="0"/>
      </w:pPr>
      <w:r>
        <w:separator/>
      </w:r>
    </w:p>
  </w:endnote>
  <w:endnote w:type="continuationSeparator" w:id="0">
    <w:p w14:paraId="553392CD" w14:textId="77777777" w:rsidR="00C169BC" w:rsidRDefault="00C169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4E19" w14:textId="77777777" w:rsidR="00C169BC" w:rsidRDefault="00C169BC">
      <w:pPr>
        <w:spacing w:after="0"/>
      </w:pPr>
      <w:r>
        <w:separator/>
      </w:r>
    </w:p>
  </w:footnote>
  <w:footnote w:type="continuationSeparator" w:id="0">
    <w:p w14:paraId="47A7569B" w14:textId="77777777" w:rsidR="00C169BC" w:rsidRDefault="00C169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5BA4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75AAD"/>
    <w:rsid w:val="006974E1"/>
    <w:rsid w:val="006B6899"/>
    <w:rsid w:val="006C0896"/>
    <w:rsid w:val="006D4D72"/>
    <w:rsid w:val="006E6342"/>
    <w:rsid w:val="006F513E"/>
    <w:rsid w:val="0071111B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169BC"/>
    <w:rsid w:val="00C44DFB"/>
    <w:rsid w:val="00C45708"/>
    <w:rsid w:val="00C6519B"/>
    <w:rsid w:val="00C70F21"/>
    <w:rsid w:val="00C7354B"/>
    <w:rsid w:val="00C800AA"/>
    <w:rsid w:val="00C91F9B"/>
    <w:rsid w:val="00DB1169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2022-05-18T16:49:00Z</dcterms:created>
  <dcterms:modified xsi:type="dcterms:W3CDTF">2022-05-18T16:49:00Z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