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2078CC7B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3932B5A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04CCDEC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413AE6E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5B37A039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5F5C17F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02DED98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0C84918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17D249C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0C7CD9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40ACE6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063BE6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181C7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12B490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270923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31A818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7F2795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11E3E7C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12181C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0F6611F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7AD9BB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59A95F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0A2862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2811F5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1BE055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2E7F62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1B303A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66F3D7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56B907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4ED30F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35488F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591D3B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7ADD3A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24AE09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3D13B5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6FFB81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40D847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2C2982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1EA8A5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4EC2E8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178163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18A9E4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12E32B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3F461F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17DCE30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3F47B8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73DF25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A2BA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AA2BE" w14:textId="77777777" w:rsidR="005211A2" w:rsidRDefault="005211A2">
      <w:pPr>
        <w:spacing w:after="0"/>
      </w:pPr>
      <w:r>
        <w:separator/>
      </w:r>
    </w:p>
  </w:endnote>
  <w:endnote w:type="continuationSeparator" w:id="0">
    <w:p w14:paraId="68741133" w14:textId="77777777" w:rsidR="005211A2" w:rsidRDefault="005211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962F5" w14:textId="77777777" w:rsidR="005211A2" w:rsidRDefault="005211A2">
      <w:pPr>
        <w:spacing w:after="0"/>
      </w:pPr>
      <w:r>
        <w:separator/>
      </w:r>
    </w:p>
  </w:footnote>
  <w:footnote w:type="continuationSeparator" w:id="0">
    <w:p w14:paraId="40256494" w14:textId="77777777" w:rsidR="005211A2" w:rsidRDefault="005211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1C7D"/>
    <w:rsid w:val="00185B50"/>
    <w:rsid w:val="001B01F9"/>
    <w:rsid w:val="001C41F9"/>
    <w:rsid w:val="002068F9"/>
    <w:rsid w:val="00240ECA"/>
    <w:rsid w:val="00285C1D"/>
    <w:rsid w:val="002A2BAC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271FA"/>
    <w:rsid w:val="00431B29"/>
    <w:rsid w:val="00440416"/>
    <w:rsid w:val="00462EAD"/>
    <w:rsid w:val="004A6170"/>
    <w:rsid w:val="004F6AAC"/>
    <w:rsid w:val="00512F2D"/>
    <w:rsid w:val="00516471"/>
    <w:rsid w:val="005211A2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46391"/>
    <w:rsid w:val="008A185D"/>
    <w:rsid w:val="008B1201"/>
    <w:rsid w:val="008F16F7"/>
    <w:rsid w:val="009164BA"/>
    <w:rsid w:val="009166BD"/>
    <w:rsid w:val="00936A5C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2022-05-20T16:03:00Z</dcterms:created>
  <dcterms:modified xsi:type="dcterms:W3CDTF">2022-05-20T16:03:00Z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