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3FD01FC9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3719997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1D6415E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6F77EFB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51626EF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9547B4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4053CD1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5E959CA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BA2FFA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34B72D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0A2B9B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3D8686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78C352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05293D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15EFFE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6B9924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196117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05761D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7C77D7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381DD5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0DAA8C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37FB7F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441057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08BE6D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526B3F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7FDF35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0515C5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029966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0F7AFE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0CB125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4BE8E6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686561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2620AB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68AF01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747F7E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793447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5873D1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15D888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0AAEA6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2E8866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4747AB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69A7A1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6A01E9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37BF9C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6E4455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6A77D3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09F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0710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1D66" w14:textId="77777777" w:rsidR="00E24DAD" w:rsidRDefault="00E24DAD">
      <w:pPr>
        <w:spacing w:after="0"/>
      </w:pPr>
      <w:r>
        <w:separator/>
      </w:r>
    </w:p>
  </w:endnote>
  <w:endnote w:type="continuationSeparator" w:id="0">
    <w:p w14:paraId="34A03DBA" w14:textId="77777777" w:rsidR="00E24DAD" w:rsidRDefault="00E24D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9984" w14:textId="77777777" w:rsidR="00E24DAD" w:rsidRDefault="00E24DAD">
      <w:pPr>
        <w:spacing w:after="0"/>
      </w:pPr>
      <w:r>
        <w:separator/>
      </w:r>
    </w:p>
  </w:footnote>
  <w:footnote w:type="continuationSeparator" w:id="0">
    <w:p w14:paraId="12449F3F" w14:textId="77777777" w:rsidR="00E24DAD" w:rsidRDefault="00E24D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09F2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2CA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1BEC"/>
    <w:rsid w:val="005E656F"/>
    <w:rsid w:val="0060710D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3708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4DAD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2022-05-20T19:13:00Z</dcterms:created>
  <dcterms:modified xsi:type="dcterms:W3CDTF">2022-05-20T19:13:00Z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