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7CCA6FB5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073E2F2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3F71914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657F878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0662AC9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60DA3EF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48FD807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BE6B30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571CE45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089E84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36E25D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5477B4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315049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21C368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513BAF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3B4151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57EA3E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49522C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505D20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7490BA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2B0374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2B0313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3D5817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23B710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344DF8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6F6291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123DB8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35472C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2E1E74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106FB9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1A786B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2CE512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551952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643B0F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186F40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12A429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51BA26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21C5E0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14867E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5719A6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2FB2B8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7071CB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05286D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25C1BD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58562A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273905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E2B2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9DAF8" w14:textId="77777777" w:rsidR="00B06722" w:rsidRDefault="00B06722">
      <w:pPr>
        <w:spacing w:after="0"/>
      </w:pPr>
      <w:r>
        <w:separator/>
      </w:r>
    </w:p>
  </w:endnote>
  <w:endnote w:type="continuationSeparator" w:id="0">
    <w:p w14:paraId="3FDD22B8" w14:textId="77777777" w:rsidR="00B06722" w:rsidRDefault="00B067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16AFF" w14:textId="77777777" w:rsidR="00B06722" w:rsidRDefault="00B06722">
      <w:pPr>
        <w:spacing w:after="0"/>
      </w:pPr>
      <w:r>
        <w:separator/>
      </w:r>
    </w:p>
  </w:footnote>
  <w:footnote w:type="continuationSeparator" w:id="0">
    <w:p w14:paraId="568C00B4" w14:textId="77777777" w:rsidR="00B06722" w:rsidRDefault="00B067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1E2B25"/>
    <w:rsid w:val="002068F9"/>
    <w:rsid w:val="00240ECA"/>
    <w:rsid w:val="00285C1D"/>
    <w:rsid w:val="003019F6"/>
    <w:rsid w:val="003327F5"/>
    <w:rsid w:val="00340CAF"/>
    <w:rsid w:val="0035388E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C08F0"/>
    <w:rsid w:val="004F6AAC"/>
    <w:rsid w:val="00512F2D"/>
    <w:rsid w:val="00533A11"/>
    <w:rsid w:val="00543EA0"/>
    <w:rsid w:val="005616B4"/>
    <w:rsid w:val="00570FBB"/>
    <w:rsid w:val="00583B82"/>
    <w:rsid w:val="005923AC"/>
    <w:rsid w:val="005C7A62"/>
    <w:rsid w:val="005D5149"/>
    <w:rsid w:val="005E656F"/>
    <w:rsid w:val="00610648"/>
    <w:rsid w:val="00667021"/>
    <w:rsid w:val="00683DB0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06722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2022-05-18T17:46:00Z</dcterms:created>
  <dcterms:modified xsi:type="dcterms:W3CDTF">2022-05-18T17:46:00Z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