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681C5F48" w:rsidR="00BF49DC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ЯНУАРИ</w:t>
            </w:r>
          </w:p>
        </w:tc>
        <w:tc>
          <w:tcPr>
            <w:tcW w:w="2146" w:type="pct"/>
            <w:vAlign w:val="center"/>
          </w:tcPr>
          <w:p w14:paraId="225D0E91" w14:textId="3B1D8AE9" w:rsidR="00BF49DC" w:rsidRPr="001E7160" w:rsidRDefault="006B6899" w:rsidP="004202BB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1C8C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311BF9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4E24CDDD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0B5EDF85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3A8F6A3E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54E7D5CB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2D475924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29D357B4" w:rsidR="00BF49DC" w:rsidRPr="001E7160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21E3D92D" w:rsidR="00BF49DC" w:rsidRPr="001E7160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BF49DC" w:rsidRPr="004374E1" w14:paraId="6EAC1785" w14:textId="77777777" w:rsidTr="00311BF9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19A26D0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48D99B9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001D0CF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232ACB5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5A85CC9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6EFF53C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3EB41A3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2029B59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5075D99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7F0092A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57C76CF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1584821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2F7ACDB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5B7A299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33252B2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48F7108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7A7BC2E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3414612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726891A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4905371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3B2AEBF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7083F54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7E41D86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7C32B88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2BC75FC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542B3DA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4151C57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03E7EAE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7C7902A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0D82B91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62B8AEC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64EFF5E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39290C6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5988CDC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63BC806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5E7E5F6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5EBACB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0E0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9E50" w14:textId="77777777" w:rsidR="004D3AE2" w:rsidRDefault="004D3AE2">
      <w:pPr>
        <w:spacing w:after="0"/>
      </w:pPr>
      <w:r>
        <w:separator/>
      </w:r>
    </w:p>
  </w:endnote>
  <w:endnote w:type="continuationSeparator" w:id="0">
    <w:p w14:paraId="1876EAD6" w14:textId="77777777" w:rsidR="004D3AE2" w:rsidRDefault="004D3A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F8E2C" w14:textId="77777777" w:rsidR="004D3AE2" w:rsidRDefault="004D3AE2">
      <w:pPr>
        <w:spacing w:after="0"/>
      </w:pPr>
      <w:r>
        <w:separator/>
      </w:r>
    </w:p>
  </w:footnote>
  <w:footnote w:type="continuationSeparator" w:id="0">
    <w:p w14:paraId="334977A6" w14:textId="77777777" w:rsidR="004D3AE2" w:rsidRDefault="004D3A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E03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11BF9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66068"/>
    <w:rsid w:val="004A6170"/>
    <w:rsid w:val="004D3AE2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A569A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31C8C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2022-05-18T08:36:00Z</dcterms:created>
  <dcterms:modified xsi:type="dcterms:W3CDTF">2022-05-18T08:36:00Z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