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3EF26E7D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</w:p>
        </w:tc>
        <w:tc>
          <w:tcPr>
            <w:tcW w:w="2146" w:type="pct"/>
            <w:vAlign w:val="center"/>
          </w:tcPr>
          <w:p w14:paraId="26647E3B" w14:textId="46F165CC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40044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63D5AB05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766FCF0F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FADB258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71BAAEE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1389BFC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404C84A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98CCA56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157673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5A13378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D785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33C309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6668C7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0B3869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3BB591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3677BE4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319E3D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077A46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6C37287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144BD4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170390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5C08E0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2296D2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45C4DF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3BA47A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75C5AD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08CFB3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4BEA8A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05B2FC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78D6B6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4C075C1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75E2ACA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79AF5C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5149633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57082A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56B8318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6D614E5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755CE5B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3ED31A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0C96CF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7051DF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4B3CDBF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05C55C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68DFA65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3DDFD0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141CD65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4004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A990" w14:textId="77777777" w:rsidR="00467D77" w:rsidRDefault="00467D77">
      <w:pPr>
        <w:spacing w:after="0"/>
      </w:pPr>
      <w:r>
        <w:separator/>
      </w:r>
    </w:p>
  </w:endnote>
  <w:endnote w:type="continuationSeparator" w:id="0">
    <w:p w14:paraId="35CBC1D7" w14:textId="77777777" w:rsidR="00467D77" w:rsidRDefault="00467D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8C489" w14:textId="77777777" w:rsidR="00467D77" w:rsidRDefault="00467D77">
      <w:pPr>
        <w:spacing w:after="0"/>
      </w:pPr>
      <w:r>
        <w:separator/>
      </w:r>
    </w:p>
  </w:footnote>
  <w:footnote w:type="continuationSeparator" w:id="0">
    <w:p w14:paraId="3C1A8F5A" w14:textId="77777777" w:rsidR="00467D77" w:rsidRDefault="00467D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D7851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67D77"/>
    <w:rsid w:val="004A6170"/>
    <w:rsid w:val="004C6D84"/>
    <w:rsid w:val="004F6AAC"/>
    <w:rsid w:val="00512F2D"/>
    <w:rsid w:val="00550A19"/>
    <w:rsid w:val="00567227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40044"/>
    <w:rsid w:val="0074586C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5DFE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2022-05-18T16:49:00Z</dcterms:created>
  <dcterms:modified xsi:type="dcterms:W3CDTF">2022-05-18T16:49:00Z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