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1FB87A2" w:rsidR="003E085C" w:rsidRPr="005D6AC7" w:rsidRDefault="003E085C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F209CD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2021</w:t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480E9FDD" w:rsidR="00240D4D" w:rsidRPr="00754608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375CAF0D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5BABBACF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2781305E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333B51B6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16C60D5D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41F4C1F7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25CB0442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0E92BE4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7073FBE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623656D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6102695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0929554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3A47C28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12F8D47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735AE42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1977A6A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3AC0ABB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6A4B9DD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1372293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30F41D5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246E4BC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4812F71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49BDB1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6FE290C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6C677CA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42A64E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60F5F7A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4A6EBE1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414FE8D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62C3043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301C28E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4CE94C6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145DC81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24FD873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0AEFD3C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3B38167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546DC41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E7F37E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71A09B3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3A18E2B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504D29E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7F91094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4A2B1DD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2BC8DAD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B6D2393" w:rsidR="00240D4D" w:rsidRPr="005D6AC7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0887088E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6BF12FEC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7955DF1D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7B40AE1E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6B0783DB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30524BAA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A4381FB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2E44645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7082F2A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1B4C342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540E77C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1090E7D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50A7212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0E03383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3CE2142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6EB6C87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3F17782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7DBE602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30DF2D1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3A750BC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49C1B4E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1EE0DA2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239A638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1615B5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2286AF8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9B32B1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2537998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E36D4E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325E6C0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31257A2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7C782CC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B20F65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06523BD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520C2AA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CA148D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0B2D904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64F68D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221BCD4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8C9476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7F9856C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7304CC5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B34DF2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242CC6F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70129E5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E923E79" w:rsidR="00240D4D" w:rsidRPr="005D6AC7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F3D0FF6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06434B52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102D610C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5FEF2A80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180A82D4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4AB4DEEC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4B47DE83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20833A3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0F79F72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2B7103D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5E0D30B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6DB5464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1A71D6C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41CC958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38522FE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62E8F61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660944E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2298B47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3E3C0C0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24E0403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EBB2FC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7175734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14BC327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6812FE5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1C2AD6D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0099B93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9C7044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533DC1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0B073F7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0F7AE57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351BEA3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570BD9A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0637B0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4E59D66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8FFB4A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2BF4265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03B3546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55FCFBD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6E3CEDE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4F1B4E5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03CBBC5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25B69D6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47E9B1B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EC8F95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333146E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CFB1AC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37B9E532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291074D9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74969C2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8CC49D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78FD9C7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1337996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4EABACE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66FC45D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1D34D70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2E71DF9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3E2D825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7B564D6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23919C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5002C90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3E04BE9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3F5CC39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733533D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21F336C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43B378D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772B117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7AFFF18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6F1FAD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11EF681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31B8F4C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1C352DA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3A8B103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096F154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7DCCC7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6F3C6B2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104DD51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2098A07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53CA0C0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6D8B390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7F9D7F6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DF3AF5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75FF282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10ED843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160B37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08CE01F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27F6785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1731F90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0673A55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69FCA19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2C6856B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170698D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4CDAC75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2344F344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70839B0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2DB28F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7E6C927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9EA1BA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5880276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7840222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1DEEA3C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21B649D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0EA7C91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45F2DC8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7FC38FE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1A6FEF0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0D7D649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240C65A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3D14363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3051C85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63B991E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32D26F4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07C5D63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67BABDA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579ABD9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3F7422C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7C0152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7DADF77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679A17D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21862C4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138BABC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430C517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5ABCF47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05DD40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04DB3C5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50F7F8F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6411BA8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4D1FB7C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F0C9F4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4D7844D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2586C13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0ED01E0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5943A0F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0111F0B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02DC43A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6C34792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5C9C715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0A961E30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409AB4CB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1FE29E0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55B1035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6D01180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7EB1E48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2F856E3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30847D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3F8DB66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654CFF8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3FAC830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191BE13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4AB7B10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57B716D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79A217E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45B3C74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34DBA6D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36ED1E7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786C88A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407EA9D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5E10698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3412E56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A1F705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7F94936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1A03BE4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546E3C6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2AC13F3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2F2127B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6E37853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74D4A3C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2E9CFFF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70B099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6BE6F9C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31269BD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00FFAF4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10DBA38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12843C7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7F2B8AB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7F56FE2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2E1FBCD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157610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57608A7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EF35D3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647AAD1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5051B0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6E646F1A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21FBF699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4F243CD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68217EE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3EF91C0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2B38DC46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5DE93A4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350A425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524DB10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211270C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1BA75E5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56C5C17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10C5DC4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67FAA06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5FBCF89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604A2FE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5E89A01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002E875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1DB9229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7BC4102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3588B65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2A9682E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0B47EC9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37FFA4E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195086F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223D529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1468493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749438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55F521C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6D882BF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784214A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40651DD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1AA5A17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3500745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1F799E4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393793D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5C88AC7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5EB5B6C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7F779FB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7289DA8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76ECF13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216C0A7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68E836F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7FEEB9E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6F7B2EBE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3CAA470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01389305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35EB8B9A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60DF651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31CABE5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317531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3715A52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6D212B6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0E4D57E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4045069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3947883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2688297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09BB8DF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5A59193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B4DFFB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0BC6F70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F93E30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36FFF70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16040F9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5E3A35B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03E7A32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0F76026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45F318A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57BA8F0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40362D9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30467D4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241623F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41C90D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4DE9B69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55FD96B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19700A0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286349B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7175A6B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5527956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62BE3A5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70D2F05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221870D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44835A6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18C0D6B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5CED001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6F1DD41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27B9F05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4280FC0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3C704FE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6C1A123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56DB875E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20E22CD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3AA7E73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722FD577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1EBD0D7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5046137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65E7711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14A82D6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2242D39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31EBFD6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71F8F9A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5D04C6E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7EF2BD8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73A6F75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3848622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15BDF1F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02956CC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11BC2F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63B7108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6AA9A09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35FFC50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204485F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0A9E021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7C410EA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2FE5EEA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26832D4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AA0028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2249C46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53FD8FE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42C96D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37C4762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053DAB3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4BE7339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209A2B7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530365B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2991148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1B47213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4BC4F64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095C31A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2A0E4DB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543C356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1FE02AE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190DB49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2F352B91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0531A77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739CD52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2E49AE07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5E6E29F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687C779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2537195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5CAC2606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08A3B4D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2F211B1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3D8F297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6CD974B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164523D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3B81CFE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01128A8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02C2D65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62BA3B3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3047DBA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4920EDD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76DE4D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7BF1A8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1939FB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1978E4F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5EB7D5D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46195AC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4C36D56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222CB3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452852E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49B4199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20B0F27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33E846F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6C1222C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7C5CC9B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10957E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2F7E647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343802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7C817ED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22C20E4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643F524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660CB73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531DFEF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6E1BDFD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0E0AEA1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41764A8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1275DD8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CE73A7D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3F8423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1E9A0104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09AAE62E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69E9B34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5C9692D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2D3E2AC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335BD29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5FC3546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3C6ADE8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51F7EC3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3A854CA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487DB55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439B48E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79AB787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4F8763B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5271D73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1C0CD8B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341853B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13B68A2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090B8DC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010025B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02E01A6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5FA8131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57439D6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3F51192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0831256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711304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03A6E0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6400DD3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4C92928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460937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0E84D01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75886A4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07C60B7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2C7EBF1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7DB5456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2174268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0B77D2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029BE1E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06452EA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792E3E1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1D55A5D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491443A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7D45E52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5C3B4B3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0F154BE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64AC565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3834804C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1DA0A7A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0D9BEA4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180102E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0C560CA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283E9FC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7DB163B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495A3A3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025ACE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430580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0A851F1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10FE6D1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AA1969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1B9238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5EAFF41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21C1575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502B959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0573EC6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420D877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4368A52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6D449B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1FC2A21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39F516F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2A0E7B5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1A32EE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3A5409B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22EC90C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6820AD6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397DB72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0AC7131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4A1D62D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4F81D5F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18A9116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1ACB86C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7F5717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11D3F0C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5AEC87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3BE20FD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69E0779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6F395F2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D6AC7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4F839C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47E0F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456F69A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209C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40F07" w14:textId="77777777" w:rsidR="004B4066" w:rsidRDefault="004B4066">
      <w:pPr>
        <w:spacing w:after="0"/>
      </w:pPr>
      <w:r>
        <w:separator/>
      </w:r>
    </w:p>
  </w:endnote>
  <w:endnote w:type="continuationSeparator" w:id="0">
    <w:p w14:paraId="1DC019D4" w14:textId="77777777" w:rsidR="004B4066" w:rsidRDefault="004B40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51F20" w14:textId="77777777" w:rsidR="004B4066" w:rsidRDefault="004B4066">
      <w:pPr>
        <w:spacing w:after="0"/>
      </w:pPr>
      <w:r>
        <w:separator/>
      </w:r>
    </w:p>
  </w:footnote>
  <w:footnote w:type="continuationSeparator" w:id="0">
    <w:p w14:paraId="129BBB2D" w14:textId="77777777" w:rsidR="004B4066" w:rsidRDefault="004B40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B4066"/>
    <w:rsid w:val="004D052E"/>
    <w:rsid w:val="004E41B0"/>
    <w:rsid w:val="004F6AAC"/>
    <w:rsid w:val="00507460"/>
    <w:rsid w:val="00512F2D"/>
    <w:rsid w:val="00570FBB"/>
    <w:rsid w:val="00583B82"/>
    <w:rsid w:val="005923AC"/>
    <w:rsid w:val="005D5149"/>
    <w:rsid w:val="005D6AC7"/>
    <w:rsid w:val="005E656F"/>
    <w:rsid w:val="00653B95"/>
    <w:rsid w:val="00667021"/>
    <w:rsid w:val="0066785B"/>
    <w:rsid w:val="006974E1"/>
    <w:rsid w:val="006C0896"/>
    <w:rsid w:val="006F513E"/>
    <w:rsid w:val="00754608"/>
    <w:rsid w:val="007C0139"/>
    <w:rsid w:val="007D45A1"/>
    <w:rsid w:val="007F564D"/>
    <w:rsid w:val="00835E27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209CD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2021-11-11T08:07:00Z</dcterms:created>
  <dcterms:modified xsi:type="dcterms:W3CDTF">2021-11-11T08:07:00Z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