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481D8F4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7145A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2021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9712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043D3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F1D74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9F94B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67946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9FDEC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E5327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213B8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1448B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439DF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B4ADD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AF66A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17C0F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CF17B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CF6CC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D040A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80C53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C8244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E20E2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3C3A5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5772B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F89ED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C2A77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A8D78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CF34F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17ADE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526AC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64701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F473D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87215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C8D82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BFC33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8AE9F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A84CF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77069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7B3FE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17E82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77E86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EBB41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18BCD0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14AA3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A6A9E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7D34A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C02B8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2718E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734B8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D98DE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404DB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057D17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F54CF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DE5A5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AD2BF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48D0D7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B4CD4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01C18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0C1A55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01463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D00CE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416FB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661C28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3D4247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27F57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5E1DC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282FCA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B4CAD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7B11C7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73DCF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C0476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2804F5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AA877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1A3586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444FE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653D2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0FF73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0720FD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79EC42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C3015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170FC9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692398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69F0B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82E51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07EA2A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2F65A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AC4BE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5AB000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514B9B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77E45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B411F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6AB991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6B9A21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9C3E4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F95C6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29CCF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590F7D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1FE8C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1E9810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036870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8CC18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D3E77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4F1DC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4B1C0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6263A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2A1CF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D3F77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FA981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57A68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3A22D2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97836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18AE5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220A2B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44561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92685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5B055D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F3AC4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9DAEB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C51DE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45AC1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7E50C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176B37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6DF703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5608BA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93365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EEA38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8224C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A089E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C249E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22A72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78D42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5870DD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26BBC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8B37C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9FD72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08FD8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578E6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DC7D4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EE788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8A53C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3C9E1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F06BD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5A1156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21592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D792F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5F4C11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C7293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30659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766BE8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E507A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AD0C5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46576F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69A9C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C9BEC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4EB958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6E6837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798078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1F0D7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ABA1F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8A8BF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4ECD2D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07BD3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9529C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30095C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F503B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0FE110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3EDD5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8F229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F5A99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7DD62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21867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3AF6BC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61393C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06172E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2C14D0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CF0E1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506603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A2DBD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D0490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F267F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8BB14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8AA81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85E93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74B3A8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04D92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AFAE0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1CAB0C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7FB861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8801F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4F734F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2E8280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270C9C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03EA81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710F92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0B93B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B938E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4BA61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23F11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14DDB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051BD8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9C16F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CA40A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599EC8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554186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17D67A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15CCB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F0198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CC462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3FDC8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AF8B6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2A21AB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5A1E34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E2EF2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51195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3A115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15750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25C86D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9B605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8F48A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01BE48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54435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B2E13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CB587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26910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6338F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5AC5A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7CF7B9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0A7F67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6F54CC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E403E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02C319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2CD33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7DBE9A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582373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C2B38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35F796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1C1A4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57EA17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17EE2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3C664F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95AF7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A9263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A08B4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025217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FB96B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B3C5F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1EC33D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3E5632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BD9B0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2FFFD6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5E3C81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3BB620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352DA3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ADE51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7A5853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ECEA8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A93CB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78C50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D1778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CDA69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395031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08D65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08B36C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56D136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D865C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705DC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E4D00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B84E1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3822E8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5D1F85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04764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82C68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62079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6A1D7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70D489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2361A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6DDC69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2C133A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318BB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56204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2CDEC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99BD0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00E84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36183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D53A2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0F3F3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35FEB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3838E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10180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12B3D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422AA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2B3212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1A4377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A2FC1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B9268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926CC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EBA88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538F9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622A79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10B135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ADB9F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4DE8B4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503F6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09620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3EF39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7A524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BA3E7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F19B4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8E74D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F69EE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2066E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146BE5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371BFE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4B9A33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28B9C4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A6641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79CA5F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8718D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B70F8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7CC2A9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2FC15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3053B5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3ABA41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4DC39A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C436C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61BA9C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0BDF3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6CEDCF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8B938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65665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2A0AF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096952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79014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9D7F7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5BED5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80A61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59C7A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501327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1BB8A7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2386C8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A660A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7BCC8D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015405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B3972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1467B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D6262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B0DF6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8B4E1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CF2A8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50A27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76279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7C6346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7D962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BCBB0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DCCC7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40F12A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428C4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9977B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9E5FE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104EC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68232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363CD6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04990D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215C4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58C425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9768B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59CF6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5B003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38FCB7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B9401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29C763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43EDE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D274C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363141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22EDE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3AFD5B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B3CA6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71F40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707FED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5E1A00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36276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32EF65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075A7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80A93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7D5821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252763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FCEFA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D9159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61F4A5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72003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4C76FA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4FF29C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95AB8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2DBCC5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74A726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4D5B0D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4EBA8F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CB373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3C378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11EB9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66585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86C82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1B4BF3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EEC62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27BD5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76D31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835E9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DC606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AAFC1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B92A1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725DE2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14B62E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694FA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1CDDD6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E3741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81918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13F181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EB203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4E23CB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F9B9F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E55B8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1D60B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2740CD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B3DFA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3FB287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0968D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59D13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0E7F62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DC53A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66610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08140E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1F7DB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01C99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44676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E98A9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10F26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5BD3EC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EBB21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7C2B8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44709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366FD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7149F2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D5606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CD9AC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628C18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6F43C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7FCEE7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145A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5C459" w14:textId="77777777" w:rsidR="00AC452D" w:rsidRDefault="00AC452D">
      <w:pPr>
        <w:spacing w:after="0"/>
      </w:pPr>
      <w:r>
        <w:separator/>
      </w:r>
    </w:p>
  </w:endnote>
  <w:endnote w:type="continuationSeparator" w:id="0">
    <w:p w14:paraId="1E0732AF" w14:textId="77777777" w:rsidR="00AC452D" w:rsidRDefault="00AC45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79B5B" w14:textId="77777777" w:rsidR="00AC452D" w:rsidRDefault="00AC452D">
      <w:pPr>
        <w:spacing w:after="0"/>
      </w:pPr>
      <w:r>
        <w:separator/>
      </w:r>
    </w:p>
  </w:footnote>
  <w:footnote w:type="continuationSeparator" w:id="0">
    <w:p w14:paraId="06FB8FEF" w14:textId="77777777" w:rsidR="00AC452D" w:rsidRDefault="00AC45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C0896"/>
    <w:rsid w:val="006F513E"/>
    <w:rsid w:val="00712732"/>
    <w:rsid w:val="007145A0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C452D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E32AC"/>
    <w:rsid w:val="00E1407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2021-11-11T08:07:00Z</dcterms:created>
  <dcterms:modified xsi:type="dcterms:W3CDTF">2021-11-11T08:07:00Z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