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461CE2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461CE2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59C43F8A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1F84A3D5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ЮНИ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DD28CA1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-2837180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08598BE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9050CE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1F5D742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2F42A3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3C71AD7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B11A5D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ABF2D3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6F83D8D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0B6F2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02F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EB823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4333B4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38F85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3CFB4EB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424DF29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3DBF8B1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484900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92D34A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A3D541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D0D1B6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7BCED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6739217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61773A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146D57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DAA9B2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3519B6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3FDC41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309446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4206BC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36EB3FB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40D263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AFDCB4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B3E64C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C3398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E259CE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062B2C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4410BD7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A31522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CF9E6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EC6F70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02F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609963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02F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C02F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F7900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3E556A4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34D2CCA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72DC04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636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B1E82" w14:textId="77777777" w:rsidR="00AF50BE" w:rsidRDefault="00AF50BE">
      <w:pPr>
        <w:spacing w:after="0"/>
      </w:pPr>
      <w:r>
        <w:separator/>
      </w:r>
    </w:p>
  </w:endnote>
  <w:endnote w:type="continuationSeparator" w:id="0">
    <w:p w14:paraId="522106E6" w14:textId="77777777" w:rsidR="00AF50BE" w:rsidRDefault="00AF50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CB74A" w14:textId="77777777" w:rsidR="00AF50BE" w:rsidRDefault="00AF50BE">
      <w:pPr>
        <w:spacing w:after="0"/>
      </w:pPr>
      <w:r>
        <w:separator/>
      </w:r>
    </w:p>
  </w:footnote>
  <w:footnote w:type="continuationSeparator" w:id="0">
    <w:p w14:paraId="3EFA3F67" w14:textId="77777777" w:rsidR="00AF50BE" w:rsidRDefault="00AF50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6897"/>
    <w:rsid w:val="001B01F9"/>
    <w:rsid w:val="001C41F9"/>
    <w:rsid w:val="00200715"/>
    <w:rsid w:val="0023723B"/>
    <w:rsid w:val="00285C1D"/>
    <w:rsid w:val="002C02F4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636BB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0B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2021-11-11T10:57:00Z</dcterms:created>
  <dcterms:modified xsi:type="dcterms:W3CDTF">2021-11-11T10:57:00Z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