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461CE2" w14:paraId="08CFD1CE" w14:textId="77777777" w:rsidTr="007C4F42">
        <w:tc>
          <w:tcPr>
            <w:tcW w:w="5000" w:type="pct"/>
            <w:vAlign w:val="center"/>
          </w:tcPr>
          <w:p w14:paraId="1248AADE" w14:textId="0D37B3FC" w:rsidR="007C4F42" w:rsidRPr="00461CE2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461CE2" w14:paraId="31547B5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34140651" w14:textId="77777777" w:rsidR="004F0317" w:rsidRPr="00461CE2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D8BA562" w14:textId="1B1CE504" w:rsidR="007C4F42" w:rsidRPr="00461CE2" w:rsidRDefault="006C1C96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ДЕКЕМВРИ</w:t>
            </w:r>
            <w:r w:rsidR="004F0317" w:rsidRPr="00461CE2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9504" behindDoc="1" locked="0" layoutInCell="1" allowOverlap="1" wp14:anchorId="64BFA757" wp14:editId="3D475545">
                  <wp:simplePos x="0" y="0"/>
                  <wp:positionH relativeFrom="column">
                    <wp:posOffset>-677545</wp:posOffset>
                  </wp:positionH>
                  <wp:positionV relativeFrom="margin">
                    <wp:posOffset>-1560830</wp:posOffset>
                  </wp:positionV>
                  <wp:extent cx="7560000" cy="10693840"/>
                  <wp:effectExtent l="0" t="0" r="3175" b="0"/>
                  <wp:wrapNone/>
                  <wp:docPr id="13" name="Рисунок 1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D4CAD8A" w14:textId="3E62D5A8" w:rsidR="00ED5F48" w:rsidRPr="00461CE2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461CE2" w14:paraId="1C608AFC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1AA947D" w14:textId="23E5B62C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/>
                <w:noProof/>
                <w:color w:val="auto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6EE64B5D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30AAD477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2EED3A3D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09B7AAA8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7A7077DC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5EFBA41D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НЕДЕЛЯ</w:t>
            </w:r>
          </w:p>
        </w:tc>
      </w:tr>
      <w:tr w:rsidR="0055469F" w:rsidRPr="00461CE2" w14:paraId="7C17943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3EC0A191" w14:textId="404E934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55922A6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7ED35A8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03F6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13E887B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299ED08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6DCA91A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39969B6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07F4FCFD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F9E951E" w14:textId="10C2822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2039CAA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2C57DEC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06D4215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75FF6DD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179A028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38BBF34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67DB9DA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C9A3BBE" w14:textId="69006AF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140B3B3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721224A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4FCDE71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4F8BADF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2C719D9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3666647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2953C655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3D4027" w14:textId="7BC9D58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1713AED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2B12A39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7BF1F51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3F4131E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01F041C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0B7F1E6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5CCE256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DEC791C" w14:textId="36D97CC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2FAB1CC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42336B8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3E04604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2D01E99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2588956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03F6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15376EC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03F6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03F6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6E5CAE" w:rsidRPr="00461CE2" w14:paraId="043F7B5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B7E597A" w14:textId="0511AC1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4808329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34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461CE2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461CE2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3A5C50" w14:textId="77777777" w:rsidR="00382C1D" w:rsidRDefault="00382C1D">
      <w:pPr>
        <w:spacing w:after="0"/>
      </w:pPr>
      <w:r>
        <w:separator/>
      </w:r>
    </w:p>
  </w:endnote>
  <w:endnote w:type="continuationSeparator" w:id="0">
    <w:p w14:paraId="6F61DB82" w14:textId="77777777" w:rsidR="00382C1D" w:rsidRDefault="00382C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487AAE" w14:textId="77777777" w:rsidR="00382C1D" w:rsidRDefault="00382C1D">
      <w:pPr>
        <w:spacing w:after="0"/>
      </w:pPr>
      <w:r>
        <w:separator/>
      </w:r>
    </w:p>
  </w:footnote>
  <w:footnote w:type="continuationSeparator" w:id="0">
    <w:p w14:paraId="1DE5A640" w14:textId="77777777" w:rsidR="00382C1D" w:rsidRDefault="00382C1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A688D"/>
    <w:rsid w:val="001B01F9"/>
    <w:rsid w:val="001C41F9"/>
    <w:rsid w:val="001D1FE0"/>
    <w:rsid w:val="00200715"/>
    <w:rsid w:val="0023723B"/>
    <w:rsid w:val="00285C1D"/>
    <w:rsid w:val="003327F5"/>
    <w:rsid w:val="00340CAF"/>
    <w:rsid w:val="00376AD4"/>
    <w:rsid w:val="00382C1D"/>
    <w:rsid w:val="003C0D41"/>
    <w:rsid w:val="003C4E1D"/>
    <w:rsid w:val="003E085C"/>
    <w:rsid w:val="003E7B3A"/>
    <w:rsid w:val="00416364"/>
    <w:rsid w:val="00431B29"/>
    <w:rsid w:val="00440416"/>
    <w:rsid w:val="00461CE2"/>
    <w:rsid w:val="00462EAD"/>
    <w:rsid w:val="004A6170"/>
    <w:rsid w:val="004F0317"/>
    <w:rsid w:val="004F6AAC"/>
    <w:rsid w:val="004F745B"/>
    <w:rsid w:val="00502BA3"/>
    <w:rsid w:val="00503F6F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C1C96"/>
    <w:rsid w:val="006C471A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3478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2021-11-11T16:05:00Z</dcterms:created>
  <dcterms:modified xsi:type="dcterms:W3CDTF">2021-11-11T16:05:00Z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