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976"/>
        <w:gridCol w:w="3490"/>
      </w:tblGrid>
      <w:tr w:rsidR="006A3C79" w:rsidRPr="003159C2" w14:paraId="35FE0149" w14:textId="77777777" w:rsidTr="006A3C79">
        <w:trPr>
          <w:trHeight w:val="2268"/>
        </w:trPr>
        <w:tc>
          <w:tcPr>
            <w:tcW w:w="5000" w:type="pct"/>
            <w:gridSpan w:val="2"/>
            <w:vAlign w:val="bottom"/>
          </w:tcPr>
          <w:p w14:paraId="7FE958BB" w14:textId="14BC87B4" w:rsidR="006A3C79" w:rsidRPr="003159C2" w:rsidRDefault="00433F3C" w:rsidP="00433F3C">
            <w:pPr>
              <w:pStyle w:val="ad"/>
              <w:jc w:val="center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drawing>
                <wp:inline distT="0" distB="0" distL="0" distR="0" wp14:anchorId="1FAEB326" wp14:editId="0FDABD53">
                  <wp:extent cx="6645910" cy="5103495"/>
                  <wp:effectExtent l="0" t="0" r="2540" b="1905"/>
                  <wp:docPr id="14" name="Рисунок 14" descr="Изображение выглядит как текст, книга, цветной, комнат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10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5103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C79" w:rsidRPr="003159C2" w14:paraId="37EB2D43" w14:textId="20F61DF3" w:rsidTr="00B77724">
        <w:trPr>
          <w:trHeight w:val="2268"/>
        </w:trPr>
        <w:tc>
          <w:tcPr>
            <w:tcW w:w="3333" w:type="pct"/>
            <w:vAlign w:val="center"/>
          </w:tcPr>
          <w:p w14:paraId="351313CB" w14:textId="6F60FB5F" w:rsidR="006A3C79" w:rsidRPr="003159C2" w:rsidRDefault="00DF4855" w:rsidP="00B77724">
            <w:pPr>
              <w:pStyle w:val="ad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>ОКТОМВРИ</w:t>
            </w:r>
            <w:r w:rsidR="00B77724" w:rsidRPr="008C2C8B"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 xml:space="preserve"> 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t>2021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80"/>
              <w:gridCol w:w="1619"/>
              <w:gridCol w:w="912"/>
              <w:gridCol w:w="479"/>
            </w:tblGrid>
            <w:tr w:rsidR="006A3C79" w:rsidRPr="003159C2" w14:paraId="1F893B0E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4002C65D" w14:textId="77777777" w:rsidR="006A3C79" w:rsidRPr="003159C2" w:rsidRDefault="006A3C79" w:rsidP="00FA5682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580A365" w14:textId="0CF40B1C" w:rsidR="006A3C79" w:rsidRPr="003159C2" w:rsidRDefault="00DF4855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28"/>
                      <w:szCs w:val="28"/>
                      <w:lang w:bidi="ru-RU"/>
                    </w:rPr>
                    <w:t>НОЕМВРИ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30929B6" w14:textId="15507D03" w:rsidR="006A3C79" w:rsidRPr="003159C2" w:rsidRDefault="006A3C79" w:rsidP="00FA5682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t>2021</w: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41922B05" w14:textId="77777777" w:rsidR="006A3C79" w:rsidRPr="003159C2" w:rsidRDefault="006A3C79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6EAB5290" w14:textId="77777777" w:rsidR="006A3C79" w:rsidRPr="003159C2" w:rsidRDefault="006A3C79" w:rsidP="00FA5682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28"/>
              <w:gridCol w:w="487"/>
              <w:gridCol w:w="499"/>
              <w:gridCol w:w="487"/>
              <w:gridCol w:w="488"/>
              <w:gridCol w:w="514"/>
              <w:gridCol w:w="487"/>
            </w:tblGrid>
            <w:tr w:rsidR="006A3C79" w:rsidRPr="003159C2" w14:paraId="3618C1CD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3D8B4D48" w14:textId="7B3B8F34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24209D72" w14:textId="458D724E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1244F389" w14:textId="4C771F70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7A3F8F6E" w14:textId="42E1B3F2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736E65CB" w14:textId="67C8C910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6D44203E" w14:textId="473D73FD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6995E255" w14:textId="63294045" w:rsidR="006A3C79" w:rsidRPr="002B69CC" w:rsidRDefault="00DF4855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НЕ</w:t>
                  </w:r>
                </w:p>
              </w:tc>
            </w:tr>
            <w:tr w:rsidR="006A3C79" w:rsidRPr="003159C2" w14:paraId="7BC814F3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6ECFB707" w14:textId="5C466768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" 1 ""</w:instrText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31AD746A" w14:textId="1A51225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6657DD7F" w14:textId="621E246F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53D94CEB" w14:textId="1FBC7CC6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5268AFE8" w14:textId="32874BAF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15313DA3" w14:textId="149F1611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1D164E57" w14:textId="3DE35A38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206CADB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D8BB11" w14:textId="2DB4269D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8D60B5" w14:textId="171CFBF8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8C3B7F4" w14:textId="33128F3B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74C7F6" w14:textId="250B49A5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27E44F" w14:textId="67A4C48A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6E9088" w14:textId="372A8FB1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3AB5F1D" w14:textId="3B80F610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04CE466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51C2BE" w14:textId="2BFCD4ED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A8A467" w14:textId="05B9DB55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3B7D1CC" w14:textId="538BA3A1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F83270" w14:textId="40E07DB9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B3B66D" w14:textId="6E9C24DB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6A2EDD" w14:textId="4140CFC3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94C820" w14:textId="3D697A8A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32CEC62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706C0E" w14:textId="0C7E0072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EE5897" w14:textId="340676DE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C943F0" w14:textId="7729CB42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403909" w14:textId="3609032F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D8E8DD" w14:textId="37CB2353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6A0A8D" w14:textId="18ECBDAE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2399C4" w14:textId="18970741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58AC60A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957B3F" w14:textId="2B29433B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A603FE" w14:textId="53E63C1A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F3F486" w14:textId="106C5F9E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077D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F89CEF" w14:textId="39097A50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077D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077D9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A95802" w14:textId="2AB875B3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A24719" w14:textId="1F395ED6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8E8C62" w14:textId="78232505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041D756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80479FF" w14:textId="503F6262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C92699" w14:textId="4E464D40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4795D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DA71D4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4DBF56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9B2209C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99B665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0F72398" w14:textId="77777777" w:rsidR="006A3C79" w:rsidRPr="002B69CC" w:rsidRDefault="006A3C79" w:rsidP="004C2B84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1CE7C91C" w14:textId="77777777" w:rsidR="006A3C79" w:rsidRPr="003159C2" w:rsidRDefault="006A3C79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702D815D" w14:textId="2505BBA2" w:rsidR="00ED5F48" w:rsidRPr="003159C2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6F5860" w:rsidRPr="003159C2" w14:paraId="744C85F7" w14:textId="77777777" w:rsidTr="004E24F5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1CC8B071" w14:textId="19D18272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25A901" w14:textId="1089C271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1D16FEA" w14:textId="53947E19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ABF5B13" w14:textId="11AED3AD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158D24" w14:textId="544F048E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7D4827B" w14:textId="47BEED92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E9E91D0" w14:textId="61148657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159C2" w14:paraId="5381513E" w14:textId="77777777" w:rsidTr="004E24F5">
        <w:trPr>
          <w:trHeight w:val="680"/>
        </w:trPr>
        <w:tc>
          <w:tcPr>
            <w:tcW w:w="707" w:type="pct"/>
            <w:tcBorders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6BC57C8" w14:textId="0747A67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" 1 ""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28061A7" w14:textId="2722479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A5682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22F473E" w14:textId="148872C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FA5682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ACCEDDE" w14:textId="67F1DC9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86610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2CE170C" w14:textId="49F96F9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077D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756E015" w14:textId="3E37FA0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2ADF4C5D" w14:textId="4EB96BD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3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721964FC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3169FFA" w14:textId="5137F13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603F53D" w14:textId="5E8F960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0E40092" w14:textId="0D2A9EC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5F6D1F4" w14:textId="193A7CD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8E17393" w14:textId="5119EE1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C1BCADB" w14:textId="6C0A471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9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51422885" w14:textId="699DBD6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10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4715A07D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343FC40" w14:textId="0D02AF3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23101E2" w14:textId="640A50A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D2224C0" w14:textId="5EE6E53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1E8B817" w14:textId="765313E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7EAF1C4" w14:textId="11338F8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B49DADF" w14:textId="4E2640D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16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0B5E98B9" w14:textId="1433A33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17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031FB9CF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3BAA67E" w14:textId="50469FA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A91E366" w14:textId="6F9A526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9CD9FA9" w14:textId="6A73716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0730DE8" w14:textId="43AEA5E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8E94C42" w14:textId="1A0A4E4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91F44B0" w14:textId="4EF76E4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23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4F9ADD11" w14:textId="4C2D60A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24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70CC9F45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327EB80" w14:textId="5B7B034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D827B45" w14:textId="5A4AC45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1BFFAE0" w14:textId="647DA73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D086A65" w14:textId="0F4132D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6E68AD1" w14:textId="0ED6AE0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56863F3" w14:textId="3C1E4B6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30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10CF03AC" w14:textId="7CC7836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31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1957B553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5070656" w14:textId="1A14A63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077D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98AFD37" w14:textId="6C27AB6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94795D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077D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077D9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108C9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420F714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FB39AC7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84575F8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BCB9558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</w:tcBorders>
            <w:tcMar>
              <w:left w:w="57" w:type="dxa"/>
              <w:right w:w="142" w:type="dxa"/>
            </w:tcMar>
          </w:tcPr>
          <w:p w14:paraId="6C2D1A52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3159C2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3159C2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8623A9" w14:textId="77777777" w:rsidR="00720C7D" w:rsidRDefault="00720C7D">
      <w:pPr>
        <w:spacing w:after="0"/>
      </w:pPr>
      <w:r>
        <w:separator/>
      </w:r>
    </w:p>
  </w:endnote>
  <w:endnote w:type="continuationSeparator" w:id="0">
    <w:p w14:paraId="23E1F975" w14:textId="77777777" w:rsidR="00720C7D" w:rsidRDefault="00720C7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D4B04E" w14:textId="77777777" w:rsidR="00720C7D" w:rsidRDefault="00720C7D">
      <w:pPr>
        <w:spacing w:after="0"/>
      </w:pPr>
      <w:r>
        <w:separator/>
      </w:r>
    </w:p>
  </w:footnote>
  <w:footnote w:type="continuationSeparator" w:id="0">
    <w:p w14:paraId="5322B99D" w14:textId="77777777" w:rsidR="00720C7D" w:rsidRDefault="00720C7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865A6"/>
    <w:rsid w:val="00097A25"/>
    <w:rsid w:val="000A5A57"/>
    <w:rsid w:val="00105630"/>
    <w:rsid w:val="001274F3"/>
    <w:rsid w:val="00151CCE"/>
    <w:rsid w:val="001B01F9"/>
    <w:rsid w:val="001C41F9"/>
    <w:rsid w:val="001F329A"/>
    <w:rsid w:val="00260333"/>
    <w:rsid w:val="00285C1D"/>
    <w:rsid w:val="002A6420"/>
    <w:rsid w:val="002B69CC"/>
    <w:rsid w:val="003108C9"/>
    <w:rsid w:val="003159C2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3F3C"/>
    <w:rsid w:val="00440416"/>
    <w:rsid w:val="00462EAD"/>
    <w:rsid w:val="004A53CF"/>
    <w:rsid w:val="004A6170"/>
    <w:rsid w:val="004C2B84"/>
    <w:rsid w:val="004E24F5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A3C79"/>
    <w:rsid w:val="006B6899"/>
    <w:rsid w:val="006C03B8"/>
    <w:rsid w:val="006C0896"/>
    <w:rsid w:val="006C26DB"/>
    <w:rsid w:val="006F513E"/>
    <w:rsid w:val="006F5860"/>
    <w:rsid w:val="00720C7D"/>
    <w:rsid w:val="0075629F"/>
    <w:rsid w:val="007A28B3"/>
    <w:rsid w:val="007C0139"/>
    <w:rsid w:val="007D45A1"/>
    <w:rsid w:val="007D7864"/>
    <w:rsid w:val="007F564D"/>
    <w:rsid w:val="008629C6"/>
    <w:rsid w:val="008B1201"/>
    <w:rsid w:val="008C2C8B"/>
    <w:rsid w:val="008F16F7"/>
    <w:rsid w:val="00907BEC"/>
    <w:rsid w:val="009164BA"/>
    <w:rsid w:val="009166BD"/>
    <w:rsid w:val="00945235"/>
    <w:rsid w:val="0094795D"/>
    <w:rsid w:val="00977AAE"/>
    <w:rsid w:val="00996E56"/>
    <w:rsid w:val="00997268"/>
    <w:rsid w:val="009F5EA3"/>
    <w:rsid w:val="00A077D9"/>
    <w:rsid w:val="00A12667"/>
    <w:rsid w:val="00A14581"/>
    <w:rsid w:val="00A20E4C"/>
    <w:rsid w:val="00A74575"/>
    <w:rsid w:val="00A86610"/>
    <w:rsid w:val="00AA23D3"/>
    <w:rsid w:val="00AA3C50"/>
    <w:rsid w:val="00AE078C"/>
    <w:rsid w:val="00AE302A"/>
    <w:rsid w:val="00AE36BB"/>
    <w:rsid w:val="00B107D7"/>
    <w:rsid w:val="00B37C7E"/>
    <w:rsid w:val="00B5425F"/>
    <w:rsid w:val="00B65B09"/>
    <w:rsid w:val="00B77724"/>
    <w:rsid w:val="00B85583"/>
    <w:rsid w:val="00B9476B"/>
    <w:rsid w:val="00BA6FB3"/>
    <w:rsid w:val="00BC3952"/>
    <w:rsid w:val="00BE5AB8"/>
    <w:rsid w:val="00BF2AA2"/>
    <w:rsid w:val="00BF49DC"/>
    <w:rsid w:val="00C222C5"/>
    <w:rsid w:val="00C375A4"/>
    <w:rsid w:val="00C44DFB"/>
    <w:rsid w:val="00C473EC"/>
    <w:rsid w:val="00C6519B"/>
    <w:rsid w:val="00C70F21"/>
    <w:rsid w:val="00C7354B"/>
    <w:rsid w:val="00C800AA"/>
    <w:rsid w:val="00C85B38"/>
    <w:rsid w:val="00C91F9B"/>
    <w:rsid w:val="00CF6166"/>
    <w:rsid w:val="00D47677"/>
    <w:rsid w:val="00D95F2B"/>
    <w:rsid w:val="00DA0093"/>
    <w:rsid w:val="00DE32AC"/>
    <w:rsid w:val="00DF4855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A6FAD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2021-11-11T14:17:00Z</dcterms:created>
  <dcterms:modified xsi:type="dcterms:W3CDTF">2021-11-11T14:17:00Z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