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488"/>
        <w:gridCol w:w="6978"/>
      </w:tblGrid>
      <w:tr w:rsidR="006A3C79" w:rsidRPr="003159C2" w14:paraId="2159F234" w14:textId="77777777" w:rsidTr="006A3C79">
        <w:trPr>
          <w:trHeight w:val="2268"/>
        </w:trPr>
        <w:tc>
          <w:tcPr>
            <w:tcW w:w="5000" w:type="pct"/>
            <w:gridSpan w:val="2"/>
            <w:vAlign w:val="bottom"/>
          </w:tcPr>
          <w:p w14:paraId="361A130F" w14:textId="58CAE36F" w:rsidR="006A3C79" w:rsidRPr="003159C2" w:rsidRDefault="002B69CC" w:rsidP="002B69CC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inline distT="0" distB="0" distL="0" distR="0" wp14:anchorId="7A840FA2" wp14:editId="69DE4A71">
                  <wp:extent cx="6645910" cy="5125085"/>
                  <wp:effectExtent l="0" t="0" r="2540" b="0"/>
                  <wp:docPr id="16" name="Рисунок 16" descr="Изображение выглядит как стол, комнат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1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5125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C79" w:rsidRPr="003159C2" w14:paraId="31547B57" w14:textId="31763499" w:rsidTr="00B77724">
        <w:trPr>
          <w:trHeight w:val="2268"/>
        </w:trPr>
        <w:tc>
          <w:tcPr>
            <w:tcW w:w="1666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79"/>
              <w:gridCol w:w="1619"/>
              <w:gridCol w:w="912"/>
              <w:gridCol w:w="478"/>
            </w:tblGrid>
            <w:tr w:rsidR="006A3C79" w:rsidRPr="003159C2" w14:paraId="181FF58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61B41215" w14:textId="77777777" w:rsidR="006A3C79" w:rsidRPr="003159C2" w:rsidRDefault="006A3C79" w:rsidP="00FA5682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426960E" w14:textId="0245E621" w:rsidR="006A3C79" w:rsidRPr="003159C2" w:rsidRDefault="00DF4855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28"/>
                      <w:szCs w:val="28"/>
                      <w:lang w:bidi="ru-RU"/>
                    </w:rPr>
                    <w:t>НОЕМВРИ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7577C89" w14:textId="041ECCF0" w:rsidR="006A3C79" w:rsidRPr="003159C2" w:rsidRDefault="006A3C79" w:rsidP="00FA5682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t>2021</w: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0FE556C" w14:textId="77777777" w:rsidR="006A3C79" w:rsidRPr="003159C2" w:rsidRDefault="006A3C79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D1B78CA" w14:textId="77777777" w:rsidR="006A3C79" w:rsidRPr="003159C2" w:rsidRDefault="006A3C79" w:rsidP="00FA5682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28"/>
              <w:gridCol w:w="486"/>
              <w:gridCol w:w="499"/>
              <w:gridCol w:w="486"/>
              <w:gridCol w:w="488"/>
              <w:gridCol w:w="514"/>
              <w:gridCol w:w="487"/>
            </w:tblGrid>
            <w:tr w:rsidR="006A3C79" w:rsidRPr="003159C2" w14:paraId="2F1D1CB1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41F5A610" w14:textId="40EC8089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07F09500" w14:textId="76929F9C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3390C4AB" w14:textId="0F51CFB8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53D59947" w14:textId="31DECD41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44662BBC" w14:textId="151DE815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1EA89734" w14:textId="414F1422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44BD5971" w14:textId="7A1B82EF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НЕ</w:t>
                  </w:r>
                </w:p>
              </w:tc>
            </w:tr>
            <w:tr w:rsidR="006A3C79" w:rsidRPr="003159C2" w14:paraId="779567FA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0AE28793" w14:textId="2F4F04E6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" 1 ""</w:instrText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2F77BAA4" w14:textId="4680552A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1F3FEDD0" w14:textId="782BCF2E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7292FBEF" w14:textId="7D2D58F9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0BD7E295" w14:textId="7676895F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741C3130" w14:textId="6D21F926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7897EE14" w14:textId="58C145E2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44FE0E9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C2E59F" w14:textId="4554139A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EFCBB9" w14:textId="7A5335FB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672C34" w14:textId="049E4994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17C957" w14:textId="15CA5BEA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93F196" w14:textId="7CAFBF0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A7DF4F" w14:textId="2D3F565F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2EAF0B" w14:textId="6B9EDBAD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62758C5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8194C9" w14:textId="6A376293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35C121" w14:textId="0C315D5C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03EEE3A" w14:textId="4C789982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45D561" w14:textId="7BFA8C64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17A775" w14:textId="5D60B243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8004B8" w14:textId="5DA8C8D1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41CD80" w14:textId="68571A42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7CA9787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964544" w14:textId="754E3CDC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9EC231C" w14:textId="6C14AAFA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30BC81C" w14:textId="6A8F71F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0892F8" w14:textId="47D1FE65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FB01CB" w14:textId="095C759E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580B072" w14:textId="45111AE0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FDEE3D" w14:textId="1DAD2D1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4E6C149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C806DEA" w14:textId="3CACBE88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057277" w14:textId="7354425A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A050B83" w14:textId="5BB66D63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74D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E97509E" w14:textId="1FC52594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74D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674D0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DFCA7CD" w14:textId="2A2DC362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BE1441" w14:textId="37F0566B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1BBE9C" w14:textId="339AFC72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1C72D97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5F3F0C" w14:textId="63D5CAA2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80286CE" w14:textId="429DEE46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12E3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3FA3F57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5CB06B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E8BB1B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5EEA86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581037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67E32A31" w14:textId="77777777" w:rsidR="006A3C79" w:rsidRPr="003159C2" w:rsidRDefault="006A3C79" w:rsidP="00FC5F25">
            <w:pPr>
              <w:pStyle w:val="ad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3334" w:type="pct"/>
            <w:tcMar>
              <w:left w:w="142" w:type="dxa"/>
              <w:right w:w="142" w:type="dxa"/>
            </w:tcMar>
            <w:vAlign w:val="center"/>
          </w:tcPr>
          <w:p w14:paraId="1ECCA774" w14:textId="264E9E07" w:rsidR="006A3C79" w:rsidRPr="003159C2" w:rsidRDefault="00DF4855" w:rsidP="00B77724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>ДЕКЕМВРИ</w:t>
            </w:r>
            <w:r w:rsidR="00B77724" w:rsidRPr="008C2C8B"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 xml:space="preserve"> 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t>2021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3159C2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6F5860" w:rsidRPr="003159C2" w14:paraId="1C608AFC" w14:textId="77777777" w:rsidTr="004E24F5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01AA947D" w14:textId="182C6A21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0F3955" w14:textId="6A677950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173504" w14:textId="383B05EF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459C1B2" w14:textId="6CF37AF2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2689FC3" w14:textId="5A6F773E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2C5A400" w14:textId="4E2DE8F7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3317BA1" w14:textId="587A2C1E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НЕДЕЛЯ</w:t>
            </w:r>
          </w:p>
        </w:tc>
      </w:tr>
      <w:tr w:rsidR="00ED5F48" w:rsidRPr="003159C2" w14:paraId="7C17943B" w14:textId="77777777" w:rsidTr="004E24F5">
        <w:trPr>
          <w:trHeight w:val="680"/>
        </w:trPr>
        <w:tc>
          <w:tcPr>
            <w:tcW w:w="707" w:type="pct"/>
            <w:tcBorders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EC0A191" w14:textId="50254CF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" 1 ""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F03151C" w14:textId="5739C89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86610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44DC06B" w14:textId="0BF3E6B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674D0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F12E3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12E36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5DB9C6B" w14:textId="059F0AE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50C7CA6" w14:textId="5CC4E71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B16ECF4" w14:textId="51F8D02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4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398D4833" w14:textId="298A866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5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07F4FCFD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F9E951E" w14:textId="1DA0DF3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1CB7923" w14:textId="1C0CAD1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5F31A5E" w14:textId="290CA0F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A475C4A" w14:textId="3A4676F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EAC826A" w14:textId="5A10857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B13D5FA" w14:textId="388F1DF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11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2304BDE0" w14:textId="075E92C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12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67DB9DAF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C9A3BBE" w14:textId="6E9CE53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3F2CCF4" w14:textId="44F5402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4AD79D1" w14:textId="281C560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E272435" w14:textId="3500EE1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EA50AED" w14:textId="12B136E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CA101BC" w14:textId="360A139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18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27CC68C2" w14:textId="3F150C0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19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2953C655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F3D4027" w14:textId="104AB58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BD3027E" w14:textId="7E74092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9136C06" w14:textId="02DE9F1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923EA43" w14:textId="751FB9D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1DEDC25" w14:textId="004921D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DB015B6" w14:textId="0502DBD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25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473DCFA5" w14:textId="41AB605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26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5CCE256B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DEC791C" w14:textId="0DE690B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3EECC90" w14:textId="6BB0D0F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B2A7C4A" w14:textId="7859F43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7EF03C3" w14:textId="37050C3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7704AB9" w14:textId="23C416C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9EF70DB" w14:textId="1C5D479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674D0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41C92646" w14:textId="45A44EE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674D0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674D0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A5682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043F7B53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B7E597A" w14:textId="11406E9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A5682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A5682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A5682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A5682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93B94D4" w14:textId="6E81336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12E3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A5682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A5682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C4F96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DC97E6E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6040DA4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48C1197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C8B8C80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</w:tcBorders>
            <w:tcMar>
              <w:left w:w="57" w:type="dxa"/>
              <w:right w:w="142" w:type="dxa"/>
            </w:tcMar>
          </w:tcPr>
          <w:p w14:paraId="6099B848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p w14:paraId="50D5D5A5" w14:textId="77777777" w:rsidR="00ED5F48" w:rsidRPr="003159C2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3159C2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B01E15" w14:textId="77777777" w:rsidR="003B2FB4" w:rsidRDefault="003B2FB4">
      <w:pPr>
        <w:spacing w:after="0"/>
      </w:pPr>
      <w:r>
        <w:separator/>
      </w:r>
    </w:p>
  </w:endnote>
  <w:endnote w:type="continuationSeparator" w:id="0">
    <w:p w14:paraId="6E3F2068" w14:textId="77777777" w:rsidR="003B2FB4" w:rsidRDefault="003B2F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AEB0BA" w14:textId="77777777" w:rsidR="003B2FB4" w:rsidRDefault="003B2FB4">
      <w:pPr>
        <w:spacing w:after="0"/>
      </w:pPr>
      <w:r>
        <w:separator/>
      </w:r>
    </w:p>
  </w:footnote>
  <w:footnote w:type="continuationSeparator" w:id="0">
    <w:p w14:paraId="3AA342B5" w14:textId="77777777" w:rsidR="003B2FB4" w:rsidRDefault="003B2FB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865A6"/>
    <w:rsid w:val="00097A25"/>
    <w:rsid w:val="000A5A57"/>
    <w:rsid w:val="00105630"/>
    <w:rsid w:val="001274F3"/>
    <w:rsid w:val="00151CCE"/>
    <w:rsid w:val="001B01F9"/>
    <w:rsid w:val="001C41F9"/>
    <w:rsid w:val="001F329A"/>
    <w:rsid w:val="00260333"/>
    <w:rsid w:val="00285C1D"/>
    <w:rsid w:val="002A6420"/>
    <w:rsid w:val="002B69CC"/>
    <w:rsid w:val="003108C9"/>
    <w:rsid w:val="003159C2"/>
    <w:rsid w:val="0031649E"/>
    <w:rsid w:val="003327F5"/>
    <w:rsid w:val="00340CAF"/>
    <w:rsid w:val="003B2FB4"/>
    <w:rsid w:val="003B6D2A"/>
    <w:rsid w:val="003C0D41"/>
    <w:rsid w:val="003C4F96"/>
    <w:rsid w:val="003D6BD9"/>
    <w:rsid w:val="003E085C"/>
    <w:rsid w:val="003E7B3A"/>
    <w:rsid w:val="00416364"/>
    <w:rsid w:val="00431B29"/>
    <w:rsid w:val="00433F3C"/>
    <w:rsid w:val="00440416"/>
    <w:rsid w:val="00462EAD"/>
    <w:rsid w:val="004A53CF"/>
    <w:rsid w:val="004A6170"/>
    <w:rsid w:val="004C2B84"/>
    <w:rsid w:val="004E24F5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A3C79"/>
    <w:rsid w:val="006B6899"/>
    <w:rsid w:val="006C03B8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629C6"/>
    <w:rsid w:val="008B1201"/>
    <w:rsid w:val="008C2C8B"/>
    <w:rsid w:val="008E48A3"/>
    <w:rsid w:val="008F16F7"/>
    <w:rsid w:val="00907BEC"/>
    <w:rsid w:val="009164BA"/>
    <w:rsid w:val="009166BD"/>
    <w:rsid w:val="00945235"/>
    <w:rsid w:val="00977AAE"/>
    <w:rsid w:val="00996E56"/>
    <w:rsid w:val="00997268"/>
    <w:rsid w:val="009F5EA3"/>
    <w:rsid w:val="00A12667"/>
    <w:rsid w:val="00A14581"/>
    <w:rsid w:val="00A20E4C"/>
    <w:rsid w:val="00A74575"/>
    <w:rsid w:val="00A86610"/>
    <w:rsid w:val="00AA23D3"/>
    <w:rsid w:val="00AA3C50"/>
    <w:rsid w:val="00AE078C"/>
    <w:rsid w:val="00AE302A"/>
    <w:rsid w:val="00AE36BB"/>
    <w:rsid w:val="00B107D7"/>
    <w:rsid w:val="00B37C7E"/>
    <w:rsid w:val="00B65B09"/>
    <w:rsid w:val="00B77724"/>
    <w:rsid w:val="00B85583"/>
    <w:rsid w:val="00B9476B"/>
    <w:rsid w:val="00BA6FB3"/>
    <w:rsid w:val="00BC3952"/>
    <w:rsid w:val="00BE5AB8"/>
    <w:rsid w:val="00BF2AA2"/>
    <w:rsid w:val="00BF49DC"/>
    <w:rsid w:val="00C222C5"/>
    <w:rsid w:val="00C375A4"/>
    <w:rsid w:val="00C44DFB"/>
    <w:rsid w:val="00C473EC"/>
    <w:rsid w:val="00C6519B"/>
    <w:rsid w:val="00C674D0"/>
    <w:rsid w:val="00C70F21"/>
    <w:rsid w:val="00C7354B"/>
    <w:rsid w:val="00C800AA"/>
    <w:rsid w:val="00C85B38"/>
    <w:rsid w:val="00C91F9B"/>
    <w:rsid w:val="00CF6166"/>
    <w:rsid w:val="00D47677"/>
    <w:rsid w:val="00D95F2B"/>
    <w:rsid w:val="00DA0093"/>
    <w:rsid w:val="00DE32AC"/>
    <w:rsid w:val="00DF4855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12E36"/>
    <w:rsid w:val="00F44587"/>
    <w:rsid w:val="00F47B84"/>
    <w:rsid w:val="00F91390"/>
    <w:rsid w:val="00F93E3B"/>
    <w:rsid w:val="00FA5682"/>
    <w:rsid w:val="00FA6FAD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2021-11-11T16:08:00Z</dcterms:created>
  <dcterms:modified xsi:type="dcterms:W3CDTF">2021-11-11T16:08:00Z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