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CD91540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A8C21B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588F65E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152E0F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54B556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66B6CF9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C6E47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3EE75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AF2027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66B7F9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A02AC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7A5047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77E64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62234F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4D426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46FD20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3559E0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67E332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0A1B3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575046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B82D4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E5B8F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F0B6B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0C259F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F837A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15DBE0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351AE6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729513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69C1F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16FF7B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688537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6F720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049C24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461F80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DD950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87472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38D13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32EF0E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A93B0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050186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E1604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346BF8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A5BA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A3269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BA82D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6A649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443E4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2EE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43F5D" w14:textId="77777777" w:rsidR="00B661B9" w:rsidRDefault="00B661B9">
      <w:pPr>
        <w:spacing w:after="0"/>
      </w:pPr>
      <w:r>
        <w:separator/>
      </w:r>
    </w:p>
  </w:endnote>
  <w:endnote w:type="continuationSeparator" w:id="0">
    <w:p w14:paraId="5541171D" w14:textId="77777777" w:rsidR="00B661B9" w:rsidRDefault="00B661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1C273" w14:textId="77777777" w:rsidR="00B661B9" w:rsidRDefault="00B661B9">
      <w:pPr>
        <w:spacing w:after="0"/>
      </w:pPr>
      <w:r>
        <w:separator/>
      </w:r>
    </w:p>
  </w:footnote>
  <w:footnote w:type="continuationSeparator" w:id="0">
    <w:p w14:paraId="7B4F9750" w14:textId="77777777" w:rsidR="00B661B9" w:rsidRDefault="00B661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5BA4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661B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45708"/>
    <w:rsid w:val="00C6519B"/>
    <w:rsid w:val="00C70F21"/>
    <w:rsid w:val="00C7354B"/>
    <w:rsid w:val="00C800AA"/>
    <w:rsid w:val="00C91F9B"/>
    <w:rsid w:val="00DE32AC"/>
    <w:rsid w:val="00E12EE6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2021-11-11T09:49:00Z</dcterms:created>
  <dcterms:modified xsi:type="dcterms:W3CDTF">2021-11-11T09:49:00Z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