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2078CC7B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3353A71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04CCDEC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413AE6E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5B37A03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5F5C17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02DED98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0C8491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7D249C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4C0545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6FD70F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3E210D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5688F8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7B1A7A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1F15E7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385756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7F8EC7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78E91B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2C07F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1A82B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33540E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2707AC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0D8CE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7F3AF0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7A432E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49A86F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48831D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D4E05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56EBD6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1F1C20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A111D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7A7314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52143E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44512D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BA9C5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370A4C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6A948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4E7192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65CFCA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2A5270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384775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41C9F1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262FFE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65F965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33A181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57DD50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A72C6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6D39B" w14:textId="77777777" w:rsidR="0086532F" w:rsidRDefault="0086532F">
      <w:pPr>
        <w:spacing w:after="0"/>
      </w:pPr>
      <w:r>
        <w:separator/>
      </w:r>
    </w:p>
  </w:endnote>
  <w:endnote w:type="continuationSeparator" w:id="0">
    <w:p w14:paraId="687CF925" w14:textId="77777777" w:rsidR="0086532F" w:rsidRDefault="00865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71B53" w14:textId="77777777" w:rsidR="0086532F" w:rsidRDefault="0086532F">
      <w:pPr>
        <w:spacing w:after="0"/>
      </w:pPr>
      <w:r>
        <w:separator/>
      </w:r>
    </w:p>
  </w:footnote>
  <w:footnote w:type="continuationSeparator" w:id="0">
    <w:p w14:paraId="57863FE0" w14:textId="77777777" w:rsidR="0086532F" w:rsidRDefault="008653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271FA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46391"/>
    <w:rsid w:val="0086532F"/>
    <w:rsid w:val="008A185D"/>
    <w:rsid w:val="008B1201"/>
    <w:rsid w:val="008F16F7"/>
    <w:rsid w:val="009164BA"/>
    <w:rsid w:val="009166BD"/>
    <w:rsid w:val="00936A5C"/>
    <w:rsid w:val="00977AAE"/>
    <w:rsid w:val="00996E56"/>
    <w:rsid w:val="00997268"/>
    <w:rsid w:val="009E25A7"/>
    <w:rsid w:val="00A12667"/>
    <w:rsid w:val="00A14581"/>
    <w:rsid w:val="00A15AA6"/>
    <w:rsid w:val="00A20E4C"/>
    <w:rsid w:val="00A72C62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2021-11-11T11:01:00Z</dcterms:created>
  <dcterms:modified xsi:type="dcterms:W3CDTF">2021-11-11T11:01:00Z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