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77F364C4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01FA6090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6EBF25E2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5569464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2F6076F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5D16CC4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2DAC007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37CE455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2E815C9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1275A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5D3F50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5B454E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33FEE2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31D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381F0B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676C73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16C8F9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017F83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4CF4D9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3FD986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5CF70D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7F26AA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795A83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57453C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77766B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06ADBE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30F3BF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0D0B3E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60FC1A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5C8D0A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3F434B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3FB535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6A1BE1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7F2017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5B27F9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1801B5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1A35D0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5EF2DD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4FD665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3DF1E0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570175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56A0F7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7902DE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712274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515AC1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D31D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117D9F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31D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31D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0AC19B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614B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C1673" w14:textId="77777777" w:rsidR="0041353C" w:rsidRDefault="0041353C">
      <w:pPr>
        <w:spacing w:after="0"/>
      </w:pPr>
      <w:r>
        <w:separator/>
      </w:r>
    </w:p>
  </w:endnote>
  <w:endnote w:type="continuationSeparator" w:id="0">
    <w:p w14:paraId="2AEB1F9B" w14:textId="77777777" w:rsidR="0041353C" w:rsidRDefault="004135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69204" w14:textId="77777777" w:rsidR="0041353C" w:rsidRDefault="0041353C">
      <w:pPr>
        <w:spacing w:after="0"/>
      </w:pPr>
      <w:r>
        <w:separator/>
      </w:r>
    </w:p>
  </w:footnote>
  <w:footnote w:type="continuationSeparator" w:id="0">
    <w:p w14:paraId="44DDE393" w14:textId="77777777" w:rsidR="0041353C" w:rsidRDefault="004135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614BC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353C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50D7C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D31D4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2021-11-11T12:50:00Z</dcterms:created>
  <dcterms:modified xsi:type="dcterms:W3CDTF">2021-11-11T12:50:00Z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