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47DF545E" w14:textId="3B3DDA78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F47B84" w:rsidRPr="00826DBA" w14:paraId="0A35414C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74D9C93D" w14:textId="77777777" w:rsidR="00F47B84" w:rsidRPr="00826DBA" w:rsidRDefault="00F47B84" w:rsidP="007D7864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20A1A13" w14:textId="52AAC1C9" w:rsidR="00F47B84" w:rsidRPr="00826DBA" w:rsidRDefault="00826DBA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МАЙ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89740EA" w14:textId="0D84BBF9" w:rsidR="00F47B84" w:rsidRPr="00826DBA" w:rsidRDefault="00F47B84" w:rsidP="007D7864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680B07C0" w14:textId="77777777" w:rsidR="00F47B84" w:rsidRPr="00826DBA" w:rsidRDefault="00F47B84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816AD58" w14:textId="77777777" w:rsidR="00F47B84" w:rsidRPr="00826DBA" w:rsidRDefault="00F47B84" w:rsidP="007D7864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148E1CA9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5904CD4D" w14:textId="5042AD9A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844F5FD" w14:textId="31FD3DE5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89DBDC7" w14:textId="37787812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6867773" w14:textId="23286237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7FA14FDD" w14:textId="2E76C1C5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6A81D05C" w14:textId="4027F6F7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11235C06" w14:textId="4DC6D4D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36F1A717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AEE4800" w14:textId="059A52E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24D0237" w14:textId="050E9B9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5AC622" w14:textId="12BF6D7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86FCB23" w14:textId="1784E1C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3D0CDD1" w14:textId="2A038E6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C748511" w14:textId="7F69784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21DB95" w14:textId="615CFEC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2CCD9B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A3ED87" w14:textId="7AA9BB7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DC3B84" w14:textId="3603979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E4314F" w14:textId="13DE09F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4955E" w14:textId="2ABB71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2FFAF" w14:textId="3F9189B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B78975" w14:textId="5E2A1FE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211FC7" w14:textId="0B4A1D4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2BA020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C8A202" w14:textId="4C0B59F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FC1BD6" w14:textId="37622CB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C4DD58" w14:textId="571530E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6C7BCB" w14:textId="7DA341D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D5FA48" w14:textId="72EEC15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F6655" w14:textId="6D9A260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35C456" w14:textId="36EBB38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A39273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EC2712" w14:textId="382F3D4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A3D2A8" w14:textId="06ADB9E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D526D5" w14:textId="1E91C1E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3FB53D" w14:textId="2D5405A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18B94E" w14:textId="79FDCFF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89BE80" w14:textId="1535D93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5E142E" w14:textId="5414CEB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8FF4D4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A14DA7" w14:textId="5FB613D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2CEB31" w14:textId="0FF271D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478374" w14:textId="0CD88B9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8ACC03" w14:textId="729B117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C164E2" w14:textId="55AAF7A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480B1E" w14:textId="7C92D41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3DF4FA6" w14:textId="65E5A4A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56920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454D13" w14:textId="4998E48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AAC465" w14:textId="43AD041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3D1F2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E0C116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85C190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38BF3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C0C781F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04127F7D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65D79978" w14:textId="545D4AD0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ЮНИ</w:t>
            </w:r>
          </w:p>
          <w:p w14:paraId="784345F2" w14:textId="12B54FB7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56"/>
              <w:gridCol w:w="979"/>
              <w:gridCol w:w="956"/>
              <w:gridCol w:w="955"/>
            </w:tblGrid>
            <w:tr w:rsidR="00F47B84" w:rsidRPr="00826DBA" w14:paraId="553DE0D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0D9E23E6" w14:textId="77777777" w:rsidR="00F47B84" w:rsidRPr="00826DBA" w:rsidRDefault="00F47B84" w:rsidP="007D7864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6D3D466" w14:textId="0B573D85" w:rsidR="00F47B84" w:rsidRPr="00826DBA" w:rsidRDefault="00826DBA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ЮЛИ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787F61F" w14:textId="78436B69" w:rsidR="00F47B84" w:rsidRPr="00826DBA" w:rsidRDefault="00F47B84" w:rsidP="007D7864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5F9A50F" w14:textId="77777777" w:rsidR="00F47B84" w:rsidRPr="00826DBA" w:rsidRDefault="00F47B84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1E7F212" w14:textId="77777777" w:rsidR="00F47B84" w:rsidRPr="00826DBA" w:rsidRDefault="00F47B84" w:rsidP="007D7864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18CCDAD1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7A3E856F" w14:textId="2052FDD8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4B91FEEA" w14:textId="3561FDB7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3AED4022" w14:textId="450DAB08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3AC22C1F" w14:textId="17FBE8C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6237DF3" w14:textId="6858AA57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5AA3A134" w14:textId="4D59BE38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526C1E22" w14:textId="588DC2C2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4A047E2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5F33CF3" w14:textId="7AB6703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F75F285" w14:textId="66D2303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E5B3A7" w14:textId="4BF641E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929F79D" w14:textId="494378B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0D3C19" w14:textId="7A928CF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C73A70" w14:textId="3B9890D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E19ACBC" w14:textId="4FBD1E1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89D912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68F13E" w14:textId="11F74DC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FBA526" w14:textId="124A1CF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FB838A" w14:textId="05F97C3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F20BB8" w14:textId="1818D71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B8495E" w14:textId="1FEF960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E3657B" w14:textId="73E99AA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B8DA5A" w14:textId="63DFEA8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ACCCF2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FD652B9" w14:textId="51B8C64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30369C" w14:textId="64B593C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ABC960" w14:textId="2C153A0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594562" w14:textId="0DB47A2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0C7B4D1" w14:textId="64C9741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708534" w14:textId="4B6D0B6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B2D61B" w14:textId="7E0810F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1ADFC6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34FDD6" w14:textId="5628353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FAEAB0" w14:textId="5C57E64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0A23CD" w14:textId="075C5F8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0C3C5A" w14:textId="41FE4CC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74211D" w14:textId="6EC6664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2715E6" w14:textId="17D7DA7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7FF384" w14:textId="648920D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14D499D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9A39B" w14:textId="7426CAC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C6727C" w14:textId="229704F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2DE94" w14:textId="55C38D3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C1C44E" w14:textId="193F5AC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94DDCB" w14:textId="57F1193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0D9F85" w14:textId="711C93E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AD8503" w14:textId="59BB53A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4B8C6C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1D6C3F" w14:textId="0005D9F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CE82C0" w14:textId="703A53B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7D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7B061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A5BAC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FB7270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61D5C1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522742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4EF2F048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96689DD" w14:textId="43D2E4CD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826DBA" w14:paraId="546A3C18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1DC3C153" w14:textId="0325A93F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79DC3F0D" w14:textId="4C5C390D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116BD4E1" w14:textId="23AEA47D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70D278A7" w14:textId="05E20C43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556B925B" w14:textId="32D5067F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1ADA9849" w14:textId="4458E55F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4F10D939" w14:textId="1C040055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57699A99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A903D23" w14:textId="7D548D2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A862814" w14:textId="71EC5A8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BC623A" w14:textId="52CC6AC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111388A" w14:textId="32F7D93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B2EE6F" w14:textId="0C1F90F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71EC2C" w14:textId="4336817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87E1147" w14:textId="2A746F6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2248B72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95CB634" w14:textId="2F164D8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C69B78" w14:textId="5258670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471560" w14:textId="5B2660C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0BC1FD" w14:textId="390F491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1DF700" w14:textId="58D0EDC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99B103" w14:textId="7A48CC3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5289D3A" w14:textId="67BBD05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C70933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0651ED" w14:textId="30811F9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081F62B" w14:textId="499B571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CDC03C" w14:textId="4983DBB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454BE3A" w14:textId="6016C6E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127770" w14:textId="79E99F5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97CB849" w14:textId="091491E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0B6B5FD" w14:textId="1D410F6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64D7026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CC5276" w14:textId="6FE9B25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A845C86" w14:textId="66EBC25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2DE4AA3" w14:textId="1018519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4E20D68" w14:textId="32DA0CC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91F7C" w14:textId="5214D1C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A99437" w14:textId="1290D30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FA7D659" w14:textId="10F34E3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57201894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83FCD1" w14:textId="09C525D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8697C6" w14:textId="472AAAB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794318" w14:textId="380FFD7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0FEA73" w14:textId="74C240F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A22BFE" w14:textId="601F3C5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7EB6E6" w14:textId="6EBB2D7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3B4057" w14:textId="24D9D42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B2D1670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55BD0D8" w14:textId="7713C08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E67913D" w14:textId="78310DE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7D2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B8F6D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FA2044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B4981D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C47FB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1A251E8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EB8038" w14:textId="77777777" w:rsidR="001477C1" w:rsidRDefault="001477C1">
      <w:pPr>
        <w:spacing w:after="0"/>
      </w:pPr>
      <w:r>
        <w:separator/>
      </w:r>
    </w:p>
  </w:endnote>
  <w:endnote w:type="continuationSeparator" w:id="0">
    <w:p w14:paraId="2681441D" w14:textId="77777777" w:rsidR="001477C1" w:rsidRDefault="001477C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DB23C9" w14:textId="77777777" w:rsidR="001477C1" w:rsidRDefault="001477C1">
      <w:pPr>
        <w:spacing w:after="0"/>
      </w:pPr>
      <w:r>
        <w:separator/>
      </w:r>
    </w:p>
  </w:footnote>
  <w:footnote w:type="continuationSeparator" w:id="0">
    <w:p w14:paraId="16ACAC90" w14:textId="77777777" w:rsidR="001477C1" w:rsidRDefault="001477C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477C1"/>
    <w:rsid w:val="00151CCE"/>
    <w:rsid w:val="001B01F9"/>
    <w:rsid w:val="001C41F9"/>
    <w:rsid w:val="00235F0C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5B16"/>
    <w:rsid w:val="00440416"/>
    <w:rsid w:val="00462EAD"/>
    <w:rsid w:val="00473B25"/>
    <w:rsid w:val="004A6170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77D23"/>
    <w:rsid w:val="008A4BF4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4844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2021-11-11T10:57:00Z</dcterms:created>
  <dcterms:modified xsi:type="dcterms:W3CDTF">2021-11-11T10:57:00Z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