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5C192038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7047995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714D0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2021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8B73B9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241FD81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7452CAD9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2BC9655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1896167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530EB64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C14CB1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050C6A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8B0F80E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5E0F255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33132C90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7D009A7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391796F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447BC838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CD1647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F04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6E91B08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15FFBD5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B1488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782950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6EBE94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39A7C7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09AD536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3E7A8F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54CCF2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1314B0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4F931B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4F13275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4702254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0920778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D9F773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1D93B2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4735D8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52A0053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5C7E94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EB05CC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0313C07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7D6E2D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7C300F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6DBDDDE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62FDF91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7DE7B73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A32BBA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052034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03A7AF6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6718B26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14D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EC1CC" w14:textId="77777777" w:rsidR="00A35370" w:rsidRDefault="00A35370">
      <w:pPr>
        <w:spacing w:after="0"/>
      </w:pPr>
      <w:r>
        <w:separator/>
      </w:r>
    </w:p>
  </w:endnote>
  <w:endnote w:type="continuationSeparator" w:id="0">
    <w:p w14:paraId="6D47A1B5" w14:textId="77777777" w:rsidR="00A35370" w:rsidRDefault="00A353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BC75B" w14:textId="77777777" w:rsidR="00A35370" w:rsidRDefault="00A35370">
      <w:pPr>
        <w:spacing w:after="0"/>
      </w:pPr>
      <w:r>
        <w:separator/>
      </w:r>
    </w:p>
  </w:footnote>
  <w:footnote w:type="continuationSeparator" w:id="0">
    <w:p w14:paraId="57A6E70D" w14:textId="77777777" w:rsidR="00A35370" w:rsidRDefault="00A353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29E0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F047C"/>
    <w:rsid w:val="00A12667"/>
    <w:rsid w:val="00A14581"/>
    <w:rsid w:val="00A20E4C"/>
    <w:rsid w:val="00A35370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714D0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2021-11-11T13:29:00Z</dcterms:created>
  <dcterms:modified xsi:type="dcterms:W3CDTF">2021-11-11T13:29:00Z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