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818"/>
      </w:tblGrid>
      <w:tr w:rsidR="00D84FBB" w:rsidRPr="009746FC" w14:paraId="40983BE3" w14:textId="77777777" w:rsidTr="007675C1">
        <w:trPr>
          <w:trHeight w:val="10376"/>
          <w:jc w:val="center"/>
        </w:trPr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CellMar>
                <w:left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2636"/>
              <w:gridCol w:w="10544"/>
              <w:gridCol w:w="2638"/>
            </w:tblGrid>
            <w:tr w:rsidR="00C22EC6" w:rsidRPr="009746FC" w14:paraId="1A2804B5" w14:textId="77777777" w:rsidTr="00C22EC6">
              <w:trPr>
                <w:trHeight w:val="1592"/>
              </w:trPr>
              <w:tc>
                <w:tcPr>
                  <w:tcW w:w="833" w:type="pct"/>
                </w:tcPr>
                <w:p w14:paraId="10EA067C" w14:textId="616A260E" w:rsidR="00C22EC6" w:rsidRPr="009746FC" w:rsidRDefault="009746FC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00A4DC"/>
                      <w:sz w:val="28"/>
                      <w:szCs w:val="28"/>
                    </w:rPr>
                  </w:pPr>
                  <w:bookmarkStart w:id="0" w:name="_Hlk38821049"/>
                  <w:r w:rsidRPr="009746FC">
                    <w:rPr>
                      <w:rFonts w:ascii="Arial Narrow" w:hAnsi="Arial Narrow" w:cstheme="minorHAnsi"/>
                      <w:b/>
                      <w:bCs/>
                      <w:noProof/>
                      <w:color w:val="00A4DC"/>
                      <w:sz w:val="28"/>
                      <w:szCs w:val="28"/>
                      <w:lang w:bidi="ru-RU"/>
                    </w:rPr>
                    <w:t>ЯНУАРИ</w:t>
                  </w:r>
                </w:p>
                <w:tbl>
                  <w:tblPr>
                    <w:tblStyle w:val="CalendarTable"/>
                    <w:tblW w:w="4980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6"/>
                    <w:gridCol w:w="329"/>
                    <w:gridCol w:w="328"/>
                    <w:gridCol w:w="328"/>
                    <w:gridCol w:w="328"/>
                    <w:gridCol w:w="328"/>
                    <w:gridCol w:w="320"/>
                  </w:tblGrid>
                  <w:tr w:rsidR="00C22EC6" w:rsidRPr="009746FC" w14:paraId="2D25A418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shd w:val="clear" w:color="auto" w:fill="00A4DC"/>
                        <w:vAlign w:val="center"/>
                      </w:tcPr>
                      <w:p w14:paraId="7D077CAA" w14:textId="608985DA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234679C0" w14:textId="2346DE91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61B9751E" w14:textId="4B2C1D77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22CEECD9" w14:textId="311A3495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7760F85A" w14:textId="64FBD518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E248563" w14:textId="08124A2A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0" w:type="pct"/>
                        <w:shd w:val="clear" w:color="auto" w:fill="00A4DC"/>
                        <w:vAlign w:val="center"/>
                      </w:tcPr>
                      <w:p w14:paraId="3A1E07FF" w14:textId="2116D3BD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22EC6" w:rsidRPr="009746FC" w14:paraId="5CF89E36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1814FA1F" w14:textId="44DF537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CC4316" w14:textId="4E95897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369C4C" w14:textId="24DB74C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1712CF" w14:textId="15D8A9E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396B22" w14:textId="61AC039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CFF2AF" w14:textId="4339477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199DFCD1" w14:textId="4A48471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546C2E74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48DA77FA" w14:textId="32D2293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397D0D" w14:textId="327C870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7F1D49" w14:textId="6A72CC9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9350E2" w14:textId="22803CF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92F4BF" w14:textId="55B0820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C42CF7" w14:textId="3543EC0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39FDB096" w14:textId="1BED96B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226338CA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553EE850" w14:textId="19B92BB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632C89" w14:textId="7595838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B07E0E" w14:textId="471C386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E0A359" w14:textId="7634EB7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E75303" w14:textId="1FA3A0F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689772" w14:textId="49C593D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5986C5E8" w14:textId="2C4E93E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27CA1A95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53865940" w14:textId="6E7E772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1ACB1B" w14:textId="7E5E940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EEC95C" w14:textId="5514680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AFC69B" w14:textId="12BB81F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630FA2" w14:textId="5F64FA9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5BA632" w14:textId="58B013D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2103BF2E" w14:textId="6759518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63BE5AE6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0F6A9BED" w14:textId="3CC2456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EC85C1" w14:textId="798B3C8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D3E880" w14:textId="512C07C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8B307F" w14:textId="0A8C05D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D0423D" w14:textId="7FDE5F0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8A10A6" w14:textId="7635760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14AD9F20" w14:textId="5D6E94A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3FE5CFC0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18B22650" w14:textId="4F5F78C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748F1A" w14:textId="06B2599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A28939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77330F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EEC11C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730FFC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033914F6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</w:p>
                    </w:tc>
                  </w:tr>
                  <w:bookmarkEnd w:id="0"/>
                </w:tbl>
                <w:p w14:paraId="52E7779A" w14:textId="77777777" w:rsidR="00C22EC6" w:rsidRPr="009746FC" w:rsidRDefault="00C22EC6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00A4DC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3333" w:type="pct"/>
                  <w:vMerge w:val="restart"/>
                </w:tcPr>
                <w:p w14:paraId="66E0AE0F" w14:textId="3CAF93BF" w:rsidR="00C22EC6" w:rsidRPr="009746FC" w:rsidRDefault="00C22EC6" w:rsidP="009746FC">
                  <w:pPr>
                    <w:pStyle w:val="Months"/>
                    <w:ind w:left="0"/>
                    <w:jc w:val="center"/>
                    <w:rPr>
                      <w:rFonts w:ascii="Century Gothic" w:hAnsi="Century Gothic" w:cstheme="minorHAnsi"/>
                      <w:noProof/>
                      <w:color w:val="00A4DC"/>
                      <w:sz w:val="120"/>
                      <w:szCs w:val="120"/>
                      <w:lang w:bidi="ru-RU"/>
                    </w:rPr>
                  </w:pPr>
                  <w:r w:rsidRPr="009746FC">
                    <w:rPr>
                      <w:rFonts w:ascii="Century Gothic" w:hAnsi="Century Gothic" w:cstheme="minorHAnsi"/>
                      <w:noProof/>
                      <w:color w:val="00A4DC"/>
                      <w:sz w:val="120"/>
                      <w:szCs w:val="120"/>
                      <w:lang w:bidi="ru-RU"/>
                    </w:rPr>
                    <w:fldChar w:fldCharType="begin"/>
                  </w:r>
                  <w:r w:rsidRPr="009746FC">
                    <w:rPr>
                      <w:rFonts w:ascii="Century Gothic" w:hAnsi="Century Gothic" w:cstheme="minorHAnsi"/>
                      <w:noProof/>
                      <w:color w:val="00A4DC"/>
                      <w:sz w:val="120"/>
                      <w:szCs w:val="120"/>
                      <w:lang w:bidi="ru-RU"/>
                    </w:rPr>
                    <w:instrText xml:space="preserve"> DOCVARIABLE  MonthStart1 \@  yyyy   \* MERGEFORMAT </w:instrText>
                  </w:r>
                  <w:r w:rsidRPr="009746FC">
                    <w:rPr>
                      <w:rFonts w:ascii="Century Gothic" w:hAnsi="Century Gothic" w:cstheme="minorHAnsi"/>
                      <w:noProof/>
                      <w:color w:val="00A4DC"/>
                      <w:sz w:val="120"/>
                      <w:szCs w:val="120"/>
                      <w:lang w:bidi="ru-RU"/>
                    </w:rPr>
                    <w:fldChar w:fldCharType="separate"/>
                  </w:r>
                  <w:r w:rsidR="00576C58">
                    <w:rPr>
                      <w:rFonts w:ascii="Century Gothic" w:hAnsi="Century Gothic" w:cstheme="minorHAnsi"/>
                      <w:noProof/>
                      <w:color w:val="00A4DC"/>
                      <w:sz w:val="120"/>
                      <w:szCs w:val="120"/>
                      <w:lang w:bidi="ru-RU"/>
                    </w:rPr>
                    <w:t>2021</w:t>
                  </w:r>
                  <w:r w:rsidRPr="009746FC">
                    <w:rPr>
                      <w:rFonts w:ascii="Century Gothic" w:hAnsi="Century Gothic" w:cstheme="minorHAnsi"/>
                      <w:noProof/>
                      <w:color w:val="00A4DC"/>
                      <w:sz w:val="120"/>
                      <w:szCs w:val="120"/>
                      <w:lang w:bidi="ru-RU"/>
                    </w:rPr>
                    <w:fldChar w:fldCharType="end"/>
                  </w:r>
                </w:p>
                <w:p w14:paraId="77AC7E82" w14:textId="77777777" w:rsidR="00C22EC6" w:rsidRPr="009746FC" w:rsidRDefault="00C22EC6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CBC703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14E3B3A0" w14:textId="427E5B73" w:rsidR="00C22EC6" w:rsidRPr="009746FC" w:rsidRDefault="009746FC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EF8219"/>
                      <w:sz w:val="22"/>
                      <w:szCs w:val="22"/>
                    </w:rPr>
                  </w:pPr>
                  <w:r w:rsidRPr="009746FC">
                    <w:rPr>
                      <w:rFonts w:ascii="Arial Narrow" w:hAnsi="Arial Narrow" w:cstheme="minorHAnsi"/>
                      <w:b/>
                      <w:bCs/>
                      <w:noProof/>
                      <w:color w:val="EF8219"/>
                      <w:sz w:val="28"/>
                      <w:szCs w:val="28"/>
                      <w:lang w:bidi="ru-RU"/>
                    </w:rPr>
                    <w:t>ЮЛИ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3"/>
                    <w:gridCol w:w="328"/>
                    <w:gridCol w:w="329"/>
                    <w:gridCol w:w="329"/>
                    <w:gridCol w:w="329"/>
                    <w:gridCol w:w="329"/>
                    <w:gridCol w:w="322"/>
                  </w:tblGrid>
                  <w:tr w:rsidR="00C22EC6" w:rsidRPr="009746FC" w14:paraId="6F1B3028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EF8219"/>
                        <w:vAlign w:val="center"/>
                      </w:tcPr>
                      <w:p w14:paraId="7E6EB3C6" w14:textId="523BDB6E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shd w:val="clear" w:color="auto" w:fill="EF8219"/>
                        <w:vAlign w:val="center"/>
                      </w:tcPr>
                      <w:p w14:paraId="77F3AB09" w14:textId="4F8D6EBE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EF8219"/>
                        <w:vAlign w:val="center"/>
                      </w:tcPr>
                      <w:p w14:paraId="59F57F10" w14:textId="3C10AFB5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EF8219"/>
                        <w:vAlign w:val="center"/>
                      </w:tcPr>
                      <w:p w14:paraId="3A188053" w14:textId="3CDC007B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EF8219"/>
                        <w:vAlign w:val="center"/>
                      </w:tcPr>
                      <w:p w14:paraId="58FFBF20" w14:textId="61958927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EF8219"/>
                        <w:vAlign w:val="center"/>
                      </w:tcPr>
                      <w:p w14:paraId="665419B2" w14:textId="04530BFC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4" w:type="pct"/>
                        <w:shd w:val="clear" w:color="auto" w:fill="EF8219"/>
                        <w:vAlign w:val="center"/>
                      </w:tcPr>
                      <w:p w14:paraId="436AB128" w14:textId="4D405ACF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22EC6" w:rsidRPr="009746FC" w14:paraId="5537E7D2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01136C91" w14:textId="61FBD83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13897DE" w14:textId="4984E97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3270B65" w14:textId="43ED64D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BED0EA4" w14:textId="47A7261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0576119" w14:textId="509E7FF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334ECC6" w14:textId="559DCD4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006C48F7" w14:textId="77C3B4B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3014CF03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CC5570E" w14:textId="5FA05B8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9A98B61" w14:textId="293921F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854D32B" w14:textId="24A9775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935E4AD" w14:textId="647226D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3928255" w14:textId="02EFEC4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69EEDA4" w14:textId="7DB9303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2A0F82AC" w14:textId="4970F89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625AB6B9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2956675B" w14:textId="7B86207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2C7C98D" w14:textId="613E83F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58C089A" w14:textId="347794C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832E8D2" w14:textId="371BE4A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41A70EA" w14:textId="3EDEADB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56ABCCA" w14:textId="5138DC0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5AD96DEB" w14:textId="7BC0326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6AAE1FFD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4D20B5B1" w14:textId="5F9D5FF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AE72302" w14:textId="3639C46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0371085" w14:textId="292EA9C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B817D7C" w14:textId="477DD74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1B7B63F" w14:textId="5BE2144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FD74B35" w14:textId="7B589C8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216CEC33" w14:textId="7423481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105BA47E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350E2758" w14:textId="77464C7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B082D29" w14:textId="4222474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3B98811" w14:textId="4748E15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FA5A58D" w14:textId="1E68B46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0CD06F7" w14:textId="5E85213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490E535" w14:textId="4A572D6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65B5F3EC" w14:textId="548E105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6D5C4B4F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26C21DA3" w14:textId="50EFE3D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FF7C1F7" w14:textId="1A5989F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ED91312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8BD7A92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814157F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589768A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259557F6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F7E44F4" w14:textId="77777777" w:rsidR="00C22EC6" w:rsidRPr="009746FC" w:rsidRDefault="00C22EC6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FAAE00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C22EC6" w:rsidRPr="009746FC" w14:paraId="73D235D2" w14:textId="77777777" w:rsidTr="00C22EC6">
              <w:trPr>
                <w:trHeight w:val="1592"/>
              </w:trPr>
              <w:tc>
                <w:tcPr>
                  <w:tcW w:w="833" w:type="pct"/>
                </w:tcPr>
                <w:p w14:paraId="7FC37773" w14:textId="5CBF0C75" w:rsidR="00C22EC6" w:rsidRPr="009746FC" w:rsidRDefault="009746FC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1BB1C0"/>
                      <w:sz w:val="22"/>
                      <w:szCs w:val="22"/>
                    </w:rPr>
                  </w:pPr>
                  <w:r w:rsidRPr="009746FC">
                    <w:rPr>
                      <w:rFonts w:ascii="Arial Narrow" w:hAnsi="Arial Narrow" w:cstheme="minorHAnsi"/>
                      <w:b/>
                      <w:bCs/>
                      <w:noProof/>
                      <w:color w:val="1BB1C0"/>
                      <w:sz w:val="28"/>
                      <w:szCs w:val="28"/>
                      <w:lang w:bidi="ru-RU"/>
                    </w:rPr>
                    <w:t>ФЕВРУАРИ</w:t>
                  </w:r>
                </w:p>
                <w:tbl>
                  <w:tblPr>
                    <w:tblStyle w:val="CalendarTable"/>
                    <w:tblW w:w="4980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5"/>
                    <w:gridCol w:w="328"/>
                    <w:gridCol w:w="328"/>
                    <w:gridCol w:w="328"/>
                    <w:gridCol w:w="328"/>
                    <w:gridCol w:w="328"/>
                    <w:gridCol w:w="322"/>
                  </w:tblGrid>
                  <w:tr w:rsidR="00C22EC6" w:rsidRPr="009746FC" w14:paraId="78306A10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shd w:val="clear" w:color="auto" w:fill="1BB1C0"/>
                        <w:vAlign w:val="center"/>
                      </w:tcPr>
                      <w:p w14:paraId="08CA629A" w14:textId="759B2417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5735701B" w14:textId="11586D06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381AA48F" w14:textId="72B1F779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7127D93D" w14:textId="4C3DED21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20C5EA74" w14:textId="749A64D5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63C03031" w14:textId="62909F29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6" w:type="pct"/>
                        <w:shd w:val="clear" w:color="auto" w:fill="1BB1C0"/>
                        <w:vAlign w:val="center"/>
                      </w:tcPr>
                      <w:p w14:paraId="5F05AFA6" w14:textId="4CBDA20E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22EC6" w:rsidRPr="009746FC" w14:paraId="16D84191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461E431" w14:textId="7BC56C4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A7C19B8" w14:textId="1DB2744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F393AB" w14:textId="79A6238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74C935" w14:textId="487EBCE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57D80A" w14:textId="490A7BE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007ACAE" w14:textId="497E98B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1788021" w14:textId="607AB0D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0621A5B2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1580769" w14:textId="7B69F71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20EF4F" w14:textId="6540B10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896AF6" w14:textId="7C7A70C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D94CBB" w14:textId="2CBF51D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614645" w14:textId="6BD1B9F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D1C8F1" w14:textId="046ACD5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D169367" w14:textId="3A36063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0FB9BC71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3DE57E2" w14:textId="33100E9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DE581D" w14:textId="012B46F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E7104C" w14:textId="1EBE32B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69238D" w14:textId="416BAC1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85C04C" w14:textId="01A4785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2F08EB" w14:textId="34888B8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B75C2AA" w14:textId="494D421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540E3A59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37EF5DE" w14:textId="10D2AC9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AB360B" w14:textId="62742B8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B450927" w14:textId="0AB176A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27D101C" w14:textId="6668B39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DFCE3A" w14:textId="775816D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F7488F" w14:textId="3CCEB6E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FA76658" w14:textId="097AEFB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663F3668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0E15641" w14:textId="172F0B8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B6C100" w14:textId="4580751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16D81E" w14:textId="7FAC6A1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6DDCCE" w14:textId="2ECD7DE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BC7F83" w14:textId="097450D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7492AA" w14:textId="0211870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22B67F0" w14:textId="4532BE4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2AAD19FE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221713EB" w14:textId="6F329BE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A63D391" w14:textId="1D31E44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!A12 Is Not In Table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B86088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5C08BD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C81180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544958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58E99BF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41244F2" w14:textId="77777777" w:rsidR="00C22EC6" w:rsidRPr="009746FC" w:rsidRDefault="00C22EC6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00A4DC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3333" w:type="pct"/>
                  <w:vMerge/>
                </w:tcPr>
                <w:p w14:paraId="17B6B0C0" w14:textId="77777777" w:rsidR="00C22EC6" w:rsidRPr="009746FC" w:rsidRDefault="00C22EC6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CBC703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68D16B6D" w14:textId="4DA62950" w:rsidR="00C22EC6" w:rsidRPr="009746FC" w:rsidRDefault="009746FC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E74C4A"/>
                      <w:sz w:val="22"/>
                      <w:szCs w:val="22"/>
                    </w:rPr>
                  </w:pPr>
                  <w:r w:rsidRPr="009746FC">
                    <w:rPr>
                      <w:rFonts w:ascii="Arial Narrow" w:hAnsi="Arial Narrow" w:cstheme="minorHAnsi"/>
                      <w:b/>
                      <w:bCs/>
                      <w:noProof/>
                      <w:color w:val="E74C4A"/>
                      <w:sz w:val="28"/>
                      <w:szCs w:val="28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6"/>
                    <w:gridCol w:w="328"/>
                    <w:gridCol w:w="328"/>
                    <w:gridCol w:w="328"/>
                    <w:gridCol w:w="328"/>
                    <w:gridCol w:w="328"/>
                    <w:gridCol w:w="323"/>
                  </w:tblGrid>
                  <w:tr w:rsidR="00C22EC6" w:rsidRPr="009746FC" w14:paraId="06D07AC1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E74C4A"/>
                        <w:vAlign w:val="center"/>
                      </w:tcPr>
                      <w:p w14:paraId="45131328" w14:textId="1D03725B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07D2C837" w14:textId="2F9612FA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3C57A1EC" w14:textId="4F4D7696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08EBC091" w14:textId="7F8DC5F5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57472862" w14:textId="49DBEEE1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5FE509CC" w14:textId="10DAB696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6" w:type="pct"/>
                        <w:shd w:val="clear" w:color="auto" w:fill="E74C4A"/>
                        <w:vAlign w:val="center"/>
                      </w:tcPr>
                      <w:p w14:paraId="70B5BAE9" w14:textId="47A0CAEA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22EC6" w:rsidRPr="009746FC" w14:paraId="79C5130D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701E634" w14:textId="0AB0B98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E9132F" w14:textId="44D70AA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91D80C" w14:textId="3166246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1A4CCE" w14:textId="3E87B90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014BD5" w14:textId="5B526D0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C711C8" w14:textId="53C656F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401F29C" w14:textId="24415D8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3A342C46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878C566" w14:textId="26B9F9D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C398E47" w14:textId="4893C02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142AC8" w14:textId="60A78DD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BA378F" w14:textId="4FFF9EB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F2615D" w14:textId="01ADAAE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A8DDC4B" w14:textId="3CA4E92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F48E2DE" w14:textId="089F2D0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4FD782D3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E935A29" w14:textId="60C0A7B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F6C3D6" w14:textId="70C6A76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C3ED25" w14:textId="7F13EB0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6D566A" w14:textId="452E287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9926A0" w14:textId="7067F12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6BCDB9" w14:textId="1E7539E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6C006F3" w14:textId="6F3CE5F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742D0648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9C2BDBC" w14:textId="0379F31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F58A0B" w14:textId="53086FD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DC368" w14:textId="06CE42D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6FE2679" w14:textId="020256C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16EAEA" w14:textId="68DB1F8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3EEF9E" w14:textId="0470643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27B6DB9" w14:textId="4EBE2BE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2774F115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E56DB35" w14:textId="6E7EB55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24858D" w14:textId="79FBA57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245175" w14:textId="2DE7249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55CA2D" w14:textId="4E854A7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39DD8F" w14:textId="7C6C733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F5C682" w14:textId="338DDAC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4CD6A55" w14:textId="0D4B4E3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76B9603D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C5180EE" w14:textId="5D717BC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CBFD2E" w14:textId="6F4222A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BCBBEE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827ACA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AD95B6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554A8C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519B81E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6A78626" w14:textId="77777777" w:rsidR="00C22EC6" w:rsidRPr="009746FC" w:rsidRDefault="00C22EC6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FAAE00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C22EC6" w:rsidRPr="009746FC" w14:paraId="4C114EC3" w14:textId="77777777" w:rsidTr="00C22EC6">
              <w:trPr>
                <w:trHeight w:val="1592"/>
              </w:trPr>
              <w:tc>
                <w:tcPr>
                  <w:tcW w:w="833" w:type="pct"/>
                </w:tcPr>
                <w:p w14:paraId="03942F30" w14:textId="4B01B6D4" w:rsidR="00C22EC6" w:rsidRPr="009746FC" w:rsidRDefault="009746FC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43B06D"/>
                      <w:sz w:val="22"/>
                      <w:szCs w:val="22"/>
                    </w:rPr>
                  </w:pPr>
                  <w:r w:rsidRPr="009746FC">
                    <w:rPr>
                      <w:rFonts w:ascii="Arial Narrow" w:hAnsi="Arial Narrow" w:cstheme="minorHAnsi"/>
                      <w:b/>
                      <w:bCs/>
                      <w:noProof/>
                      <w:color w:val="43B06D"/>
                      <w:sz w:val="28"/>
                      <w:szCs w:val="28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78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8"/>
                    <w:gridCol w:w="328"/>
                    <w:gridCol w:w="328"/>
                    <w:gridCol w:w="328"/>
                    <w:gridCol w:w="322"/>
                  </w:tblGrid>
                  <w:tr w:rsidR="00C22EC6" w:rsidRPr="009746FC" w14:paraId="15541CB0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43B06D"/>
                        <w:vAlign w:val="center"/>
                      </w:tcPr>
                      <w:p w14:paraId="66E3095F" w14:textId="3D8BB6FC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shd w:val="clear" w:color="auto" w:fill="43B06D"/>
                        <w:vAlign w:val="center"/>
                      </w:tcPr>
                      <w:p w14:paraId="2EEB5F8C" w14:textId="0A151AF3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43B06D"/>
                        <w:vAlign w:val="center"/>
                      </w:tcPr>
                      <w:p w14:paraId="16BD5621" w14:textId="3713ED7C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43B06D"/>
                        <w:vAlign w:val="center"/>
                      </w:tcPr>
                      <w:p w14:paraId="789DE269" w14:textId="26180D25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43B06D"/>
                        <w:vAlign w:val="center"/>
                      </w:tcPr>
                      <w:p w14:paraId="5C03DFB6" w14:textId="532E27FB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43B06D"/>
                        <w:vAlign w:val="center"/>
                      </w:tcPr>
                      <w:p w14:paraId="1BAA35D7" w14:textId="2DEF1892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43B06D"/>
                        <w:vAlign w:val="center"/>
                      </w:tcPr>
                      <w:p w14:paraId="6BE04215" w14:textId="4263FEFA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22EC6" w:rsidRPr="009746FC" w14:paraId="6F31A931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6DD458E" w14:textId="08FCC6D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C24C94" w14:textId="799F296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008423" w14:textId="1EA38F7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D9F94D" w14:textId="495BCAA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3DCD7F" w14:textId="759FF40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0168C2" w14:textId="66FA0F6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01CE2B3" w14:textId="0C6DB41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5DBB9F89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F34B789" w14:textId="0A7EEA8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71D8DE" w14:textId="6775980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E9964D0" w14:textId="1040E01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BD40D2" w14:textId="138F048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6CC082" w14:textId="37A3470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221DC2" w14:textId="314BE0E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DC6FDA" w14:textId="5726255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5CC0FC17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1E44476" w14:textId="5922823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D230662" w14:textId="76F8734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B8BB31" w14:textId="77BABD8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0F20C42" w14:textId="60C5CE8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CD286D" w14:textId="1BE208F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94BF62" w14:textId="1C9CC42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A7EC7BA" w14:textId="4384848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5F2D04B6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93F02B" w14:textId="5FC87BA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0719E74" w14:textId="12EFE4B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D8934C" w14:textId="5A9801A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978534" w14:textId="19649CD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DDF761" w14:textId="25ED12E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6815C3" w14:textId="5537099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17A54C" w14:textId="5348166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0019A5C5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D1AAB7B" w14:textId="28A4E28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3318711" w14:textId="0753ACC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177AE7" w14:textId="539E1F0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D2E70D" w14:textId="20724D7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F6D6BB" w14:textId="6BB69B5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98AB30" w14:textId="073D288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9EC0F74" w14:textId="0E22B65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38FC05AD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F914C2" w14:textId="71BADF8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89E5E66" w14:textId="30265BC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984359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5C946F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B73DC3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C96112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C9DB380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C060CA9" w14:textId="77777777" w:rsidR="00C22EC6" w:rsidRPr="009746FC" w:rsidRDefault="00C22EC6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00A4DC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3333" w:type="pct"/>
                  <w:vMerge/>
                </w:tcPr>
                <w:p w14:paraId="2510B0A6" w14:textId="77777777" w:rsidR="00C22EC6" w:rsidRPr="009746FC" w:rsidRDefault="00C22EC6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CBC703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001FBEC0" w14:textId="60607FCF" w:rsidR="00C22EC6" w:rsidRPr="009746FC" w:rsidRDefault="009746FC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CF6C80"/>
                      <w:sz w:val="22"/>
                      <w:szCs w:val="22"/>
                    </w:rPr>
                  </w:pPr>
                  <w:r w:rsidRPr="009746FC">
                    <w:rPr>
                      <w:rFonts w:ascii="Arial Narrow" w:hAnsi="Arial Narrow" w:cstheme="minorHAnsi"/>
                      <w:b/>
                      <w:bCs/>
                      <w:noProof/>
                      <w:color w:val="CF6C80"/>
                      <w:sz w:val="28"/>
                      <w:szCs w:val="28"/>
                      <w:lang w:bidi="ru-RU"/>
                    </w:rPr>
                    <w:t>СЕПТЕМВРИ</w:t>
                  </w:r>
                </w:p>
                <w:tbl>
                  <w:tblPr>
                    <w:tblStyle w:val="CalendarTable"/>
                    <w:tblW w:w="4978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3"/>
                    <w:gridCol w:w="327"/>
                    <w:gridCol w:w="328"/>
                    <w:gridCol w:w="329"/>
                    <w:gridCol w:w="329"/>
                    <w:gridCol w:w="329"/>
                    <w:gridCol w:w="323"/>
                  </w:tblGrid>
                  <w:tr w:rsidR="00C22EC6" w:rsidRPr="009746FC" w14:paraId="5CCD5CE3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CF6C80"/>
                        <w:vAlign w:val="center"/>
                      </w:tcPr>
                      <w:p w14:paraId="5CE576C2" w14:textId="418EFA21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shd w:val="clear" w:color="auto" w:fill="CF6C80"/>
                        <w:vAlign w:val="center"/>
                      </w:tcPr>
                      <w:p w14:paraId="6A09D45B" w14:textId="2C4922D2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CF6C80"/>
                        <w:vAlign w:val="center"/>
                      </w:tcPr>
                      <w:p w14:paraId="16249428" w14:textId="68CAF2C8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CF6C80"/>
                        <w:vAlign w:val="center"/>
                      </w:tcPr>
                      <w:p w14:paraId="145487FE" w14:textId="068DA0DF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CF6C80"/>
                        <w:vAlign w:val="center"/>
                      </w:tcPr>
                      <w:p w14:paraId="09F1DD5D" w14:textId="74C6F557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CF6C80"/>
                        <w:vAlign w:val="center"/>
                      </w:tcPr>
                      <w:p w14:paraId="1EC5F435" w14:textId="1708CAE5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CF6C80"/>
                        <w:vAlign w:val="center"/>
                      </w:tcPr>
                      <w:p w14:paraId="2B364A4E" w14:textId="68027253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22EC6" w:rsidRPr="009746FC" w14:paraId="431FA5F8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D716667" w14:textId="3F4B76F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2725384" w14:textId="2E1A847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FA971D" w14:textId="26F509E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841B2A" w14:textId="1AD54F4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12D5C0" w14:textId="1DCDA9E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E9F0922" w14:textId="470E0C6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62E23C8" w14:textId="743E52F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1C3BD0AD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02EEDAB" w14:textId="6630A05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360730B" w14:textId="323ED83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2A3021" w14:textId="1956402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855899" w14:textId="2E9A5A0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A4D41A" w14:textId="0B7F287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69C037" w14:textId="2692417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6FFBE7F" w14:textId="6B6DA5A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0E816D88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DC13BB7" w14:textId="0608DDE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91C9E2B" w14:textId="24E25D6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ECA46D" w14:textId="1A784F1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6CA40B" w14:textId="062E2C7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0DE078C" w14:textId="5545697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0D45F9F" w14:textId="6B39240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E6547D3" w14:textId="4EC84C6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28F08524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653A1E5" w14:textId="3A72E97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1769D78" w14:textId="01E61D9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83BED0" w14:textId="4C15016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3C1091" w14:textId="11741E3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54972B" w14:textId="5B1F943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381646" w14:textId="59FBA83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8BB6A79" w14:textId="666F9EC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5AE9F9E8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E30801C" w14:textId="7F57F3E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5AF7755" w14:textId="016B6AA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81C476" w14:textId="201BCCB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5A8869" w14:textId="032F002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2FD7B1" w14:textId="222542A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72A04F" w14:textId="60A9B27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A7CA59B" w14:textId="1351765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3A991A63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D2527E0" w14:textId="7A8213A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5779A1B" w14:textId="122C7C4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86006EE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F69B85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B92CF6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FEA591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B22A177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C55A115" w14:textId="77777777" w:rsidR="00C22EC6" w:rsidRPr="009746FC" w:rsidRDefault="00C22EC6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FAAE00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C22EC6" w:rsidRPr="009746FC" w14:paraId="59411724" w14:textId="77777777" w:rsidTr="00C22EC6">
              <w:trPr>
                <w:trHeight w:val="1592"/>
              </w:trPr>
              <w:tc>
                <w:tcPr>
                  <w:tcW w:w="833" w:type="pct"/>
                </w:tcPr>
                <w:p w14:paraId="782EE80B" w14:textId="0BAF6DAF" w:rsidR="00C22EC6" w:rsidRPr="009746FC" w:rsidRDefault="009746FC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8DC03F"/>
                      <w:sz w:val="22"/>
                      <w:szCs w:val="22"/>
                    </w:rPr>
                  </w:pPr>
                  <w:r w:rsidRPr="009746FC">
                    <w:rPr>
                      <w:rFonts w:ascii="Arial Narrow" w:hAnsi="Arial Narrow" w:cstheme="minorHAnsi"/>
                      <w:b/>
                      <w:bCs/>
                      <w:noProof/>
                      <w:color w:val="8DC03F"/>
                      <w:sz w:val="28"/>
                      <w:szCs w:val="28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5"/>
                    <w:gridCol w:w="328"/>
                    <w:gridCol w:w="328"/>
                    <w:gridCol w:w="328"/>
                    <w:gridCol w:w="328"/>
                    <w:gridCol w:w="328"/>
                    <w:gridCol w:w="322"/>
                  </w:tblGrid>
                  <w:tr w:rsidR="00C22EC6" w:rsidRPr="009746FC" w14:paraId="5D763F32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8DC03F"/>
                        <w:vAlign w:val="center"/>
                      </w:tcPr>
                      <w:p w14:paraId="3A88E116" w14:textId="21F5C710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302FE2D5" w14:textId="2C56A845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381DD70D" w14:textId="7F3B018A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6BCFE71C" w14:textId="6653E257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21E211C3" w14:textId="2E6AA065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78D03197" w14:textId="3F45DB02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6" w:type="pct"/>
                        <w:shd w:val="clear" w:color="auto" w:fill="8DC03F"/>
                        <w:vAlign w:val="center"/>
                      </w:tcPr>
                      <w:p w14:paraId="660B6032" w14:textId="3E1F3CFA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22EC6" w:rsidRPr="009746FC" w14:paraId="322051D9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C63439F" w14:textId="7511942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725F82A" w14:textId="25D5054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AE2F15" w14:textId="7B267F2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5131F1" w14:textId="3E93FDC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F5A106" w14:textId="37A25FA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62F3F0A" w14:textId="374EDC8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D9256FF" w14:textId="3EB9D9A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0D517422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CF0CA2D" w14:textId="5BA5FDD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88D9BE" w14:textId="1C9B5C9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162D1C" w14:textId="0B5B265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CD51E8" w14:textId="34EDE8B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CBF6BE" w14:textId="19A8164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C5991C" w14:textId="250B9F6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78FA8F4" w14:textId="6EEA7D5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509A4B55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8E0E784" w14:textId="6110246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1E580B" w14:textId="4AC8D99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2247477" w14:textId="4E43142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94C43B" w14:textId="4455485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3904D1" w14:textId="49E6475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7AA9A8" w14:textId="317D537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7CB62CD" w14:textId="5676CD3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7D7F6FF5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A48D545" w14:textId="7650ED1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2A864A" w14:textId="4D05836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6EB6FF" w14:textId="54B5A73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36F46FA" w14:textId="7828DDC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02C5B4" w14:textId="1042763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675EE8" w14:textId="492BC78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0B0E649" w14:textId="1C869D8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225AC8F6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CF70A5C" w14:textId="70F98A1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5524BE" w14:textId="73AE760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6F6523" w14:textId="4C9F4D7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87E0EF" w14:textId="6341EDA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CCF5FC" w14:textId="22508E4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059120" w14:textId="062F71D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E9D4486" w14:textId="0389BB5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5DD71A3E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FDC37A6" w14:textId="3EC5EC8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4F8A37" w14:textId="386BED9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760838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261492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F02924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67068C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D72F2BE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56E6029" w14:textId="77777777" w:rsidR="00C22EC6" w:rsidRPr="009746FC" w:rsidRDefault="00C22EC6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00A4DC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3333" w:type="pct"/>
                  <w:vMerge/>
                </w:tcPr>
                <w:p w14:paraId="45F2F529" w14:textId="77777777" w:rsidR="00C22EC6" w:rsidRPr="009746FC" w:rsidRDefault="00C22EC6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CBC703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6940376D" w14:textId="2A0BEF5F" w:rsidR="00C22EC6" w:rsidRPr="009746FC" w:rsidRDefault="009746FC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996A8E"/>
                      <w:sz w:val="24"/>
                      <w:szCs w:val="24"/>
                    </w:rPr>
                  </w:pPr>
                  <w:r w:rsidRPr="009746FC">
                    <w:rPr>
                      <w:rFonts w:ascii="Arial Narrow" w:hAnsi="Arial Narrow" w:cstheme="minorHAnsi"/>
                      <w:b/>
                      <w:bCs/>
                      <w:noProof/>
                      <w:color w:val="996A8E"/>
                      <w:sz w:val="28"/>
                      <w:szCs w:val="28"/>
                      <w:lang w:bidi="ru-RU"/>
                    </w:rPr>
                    <w:t>ОКТОМВРИ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6"/>
                    <w:gridCol w:w="328"/>
                    <w:gridCol w:w="328"/>
                    <w:gridCol w:w="328"/>
                    <w:gridCol w:w="328"/>
                    <w:gridCol w:w="328"/>
                    <w:gridCol w:w="323"/>
                  </w:tblGrid>
                  <w:tr w:rsidR="00C22EC6" w:rsidRPr="009746FC" w14:paraId="051C9311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996A8E"/>
                        <w:vAlign w:val="center"/>
                      </w:tcPr>
                      <w:p w14:paraId="5F9B3E71" w14:textId="44D2152F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61B759D4" w14:textId="04300094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51FDFF9E" w14:textId="270778EC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184435EE" w14:textId="32BF3B1F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0BD5A3A9" w14:textId="228621DE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1DF446B7" w14:textId="08296C72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6" w:type="pct"/>
                        <w:shd w:val="clear" w:color="auto" w:fill="996A8E"/>
                        <w:vAlign w:val="center"/>
                      </w:tcPr>
                      <w:p w14:paraId="3F49966C" w14:textId="0B0BB481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22EC6" w:rsidRPr="009746FC" w14:paraId="52DB2D0C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442A0E2" w14:textId="5B1BB43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B22D04B" w14:textId="7C44C26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9DD76B" w14:textId="12645AD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5DD540" w14:textId="5BA7DCC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CAC6A0" w14:textId="7E41B43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32CD52" w14:textId="5E8CD7A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2FB6EED" w14:textId="2628C87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72E72D49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D5C12FB" w14:textId="596F8E5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50F70F" w14:textId="7804E20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22C60E" w14:textId="15717FF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14C521" w14:textId="39BEB38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DB45C0" w14:textId="0170448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0FAA85" w14:textId="70E2655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00D8D02" w14:textId="02AB4C5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5F71532A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29C14621" w14:textId="06E7854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AC1629" w14:textId="6E0C28A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DB093F" w14:textId="7FAF722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FE9485" w14:textId="3B1DD97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949BF8" w14:textId="6E6ED8E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3030EA" w14:textId="6DF352E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FD16736" w14:textId="484F62C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1D0932F3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9905637" w14:textId="41F88B9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483B4B" w14:textId="329EB2E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1798BE" w14:textId="44FD861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4B8B77" w14:textId="3F9A032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3210EB" w14:textId="0173ABB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C00C85" w14:textId="36E35A3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5AD1B9D" w14:textId="00741B4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2069ECD2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4F450C0" w14:textId="4F50F6D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CA7944" w14:textId="76D2CFB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9B034B" w14:textId="313E06E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DA02B5" w14:textId="36800EF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A67E8C" w14:textId="671EBCE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517B76" w14:textId="00491E5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6FA03A0" w14:textId="67B0370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5586147D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AAEFC39" w14:textId="2CC786D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0ED892" w14:textId="7A5B015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9725EA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B9669C9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650D74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C1CEEC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D2BD48E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4B4056E" w14:textId="77777777" w:rsidR="00C22EC6" w:rsidRPr="009746FC" w:rsidRDefault="00C22EC6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FAAE00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C22EC6" w:rsidRPr="009746FC" w14:paraId="185EC81E" w14:textId="77777777" w:rsidTr="00C22EC6">
              <w:trPr>
                <w:trHeight w:val="1592"/>
              </w:trPr>
              <w:tc>
                <w:tcPr>
                  <w:tcW w:w="833" w:type="pct"/>
                </w:tcPr>
                <w:p w14:paraId="377C4C47" w14:textId="40DBC650" w:rsidR="00C22EC6" w:rsidRPr="009746FC" w:rsidRDefault="009746FC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CBC703"/>
                      <w:sz w:val="22"/>
                      <w:szCs w:val="22"/>
                    </w:rPr>
                  </w:pPr>
                  <w:r w:rsidRPr="009746FC">
                    <w:rPr>
                      <w:rFonts w:ascii="Arial Narrow" w:hAnsi="Arial Narrow" w:cstheme="minorHAnsi"/>
                      <w:b/>
                      <w:bCs/>
                      <w:noProof/>
                      <w:color w:val="CBC703"/>
                      <w:sz w:val="28"/>
                      <w:szCs w:val="28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5"/>
                    <w:gridCol w:w="328"/>
                    <w:gridCol w:w="328"/>
                    <w:gridCol w:w="328"/>
                    <w:gridCol w:w="328"/>
                    <w:gridCol w:w="328"/>
                    <w:gridCol w:w="322"/>
                  </w:tblGrid>
                  <w:tr w:rsidR="00C22EC6" w:rsidRPr="009746FC" w14:paraId="6EDFDF63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CBC703"/>
                        <w:vAlign w:val="center"/>
                      </w:tcPr>
                      <w:p w14:paraId="368707A6" w14:textId="31F1BC7A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753D4C8F" w14:textId="60787AEE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4BAF014F" w14:textId="54152E46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13D21B2E" w14:textId="108AC034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7E696144" w14:textId="1357C3B7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2BC55854" w14:textId="735120B8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6" w:type="pct"/>
                        <w:shd w:val="clear" w:color="auto" w:fill="CBC703"/>
                        <w:vAlign w:val="center"/>
                      </w:tcPr>
                      <w:p w14:paraId="4CDA5446" w14:textId="556DFB58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22EC6" w:rsidRPr="009746FC" w14:paraId="56DD01DA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D89D0A1" w14:textId="69B3379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15671C" w14:textId="4CFEA28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2186F9" w14:textId="36AE4B9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43C438" w14:textId="646D9BF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CB4FF2" w14:textId="1F2669D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C6A1D9" w14:textId="1C15567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F3BDEBF" w14:textId="26332A5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7CC4BA0E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79CF86F" w14:textId="41B912F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F3BE46" w14:textId="7DF1B2A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D75853" w14:textId="22E4E5B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0643A46" w14:textId="42E7272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1C6C44" w14:textId="7E58D53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D724891" w14:textId="66C4971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456B0AD" w14:textId="5CD1E4A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76822E0A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2222A9CB" w14:textId="0363548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D88A38" w14:textId="15A857F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3B4608" w14:textId="12C9297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FA89E1" w14:textId="0314163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8868EF" w14:textId="1C87987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2E7DC2" w14:textId="458DD3F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C9B225D" w14:textId="3898F91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0D359440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B2D27D2" w14:textId="5FD0F91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5D9C9A" w14:textId="25EE244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4D766B" w14:textId="05B2BEF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C4C2BD" w14:textId="0C78C81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6F744C" w14:textId="3459096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7CD64D2" w14:textId="5FB311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DA1A4A2" w14:textId="0C6DCC8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18AF1149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B8513F8" w14:textId="3490D81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5BFE31" w14:textId="7DB809E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336343" w14:textId="1B63B9C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73C36D" w14:textId="04B5498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1D0E61" w14:textId="696A6C1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BD7AA6" w14:textId="7789BFC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E172339" w14:textId="1B0D521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315E3D2B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F36CD41" w14:textId="69152EB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6CDEC6" w14:textId="50814C3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AB398F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CBDE72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21776E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EFA3C1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06A196C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E41C27F" w14:textId="77777777" w:rsidR="00C22EC6" w:rsidRPr="009746FC" w:rsidRDefault="00C22EC6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00A4DC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3333" w:type="pct"/>
                  <w:vMerge/>
                </w:tcPr>
                <w:p w14:paraId="4C159F56" w14:textId="77777777" w:rsidR="00C22EC6" w:rsidRPr="009746FC" w:rsidRDefault="00C22EC6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CBC703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1CE47EA9" w14:textId="1BD08156" w:rsidR="00C22EC6" w:rsidRPr="009746FC" w:rsidRDefault="009746FC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6A7FB8"/>
                      <w:sz w:val="22"/>
                      <w:szCs w:val="22"/>
                    </w:rPr>
                  </w:pPr>
                  <w:r w:rsidRPr="009746FC">
                    <w:rPr>
                      <w:rFonts w:ascii="Arial Narrow" w:hAnsi="Arial Narrow" w:cstheme="minorHAnsi"/>
                      <w:b/>
                      <w:bCs/>
                      <w:noProof/>
                      <w:color w:val="6A7FB8"/>
                      <w:sz w:val="28"/>
                      <w:szCs w:val="28"/>
                      <w:lang w:bidi="ru-RU"/>
                    </w:rPr>
                    <w:t>НОЕМВРИ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6"/>
                    <w:gridCol w:w="328"/>
                    <w:gridCol w:w="328"/>
                    <w:gridCol w:w="328"/>
                    <w:gridCol w:w="328"/>
                    <w:gridCol w:w="328"/>
                    <w:gridCol w:w="323"/>
                  </w:tblGrid>
                  <w:tr w:rsidR="00C22EC6" w:rsidRPr="009746FC" w14:paraId="77088E10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6A7FB8"/>
                        <w:vAlign w:val="center"/>
                      </w:tcPr>
                      <w:p w14:paraId="04DBCEF9" w14:textId="02F65B63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7F9FD50F" w14:textId="6ADF6142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31BD9FE7" w14:textId="6201CE06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52AC39B5" w14:textId="2B5E51E3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342EB7F6" w14:textId="671DF114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7F541EB9" w14:textId="4D43ACDD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6" w:type="pct"/>
                        <w:shd w:val="clear" w:color="auto" w:fill="6A7FB8"/>
                        <w:vAlign w:val="center"/>
                      </w:tcPr>
                      <w:p w14:paraId="592B8E8D" w14:textId="5A63FD18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22EC6" w:rsidRPr="009746FC" w14:paraId="184AC6A0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E3EE9A9" w14:textId="28B4D67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96B6F5" w14:textId="074F797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F5C88C" w14:textId="2B74DD0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1B59EF" w14:textId="7D61DB7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55ECB5" w14:textId="7966144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66AF27" w14:textId="380B3AF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75A2503" w14:textId="08D9369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292327A7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7B29622" w14:textId="60EFE7D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365E0E" w14:textId="1F00068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C338C4" w14:textId="319B4C6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65B6CF" w14:textId="21F423A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22E37E" w14:textId="38C0CD4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7E0667" w14:textId="71C3608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0C88F03" w14:textId="357C1DB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32764BC5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4B50909" w14:textId="14C94CC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287BAA" w14:textId="4753009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1D25BD" w14:textId="5E802CE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3D9C99" w14:textId="15434A4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AD8ABA" w14:textId="5F264BF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7AFBFB0" w14:textId="762D03B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C598CAB" w14:textId="32627EE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0690928A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F45A1A0" w14:textId="66E79EB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5667E5" w14:textId="33FE186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6DC7DE7" w14:textId="4F5F16F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D6EC39" w14:textId="5F148A8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31105C" w14:textId="288BD27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4D8878" w14:textId="5F99F8C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9791E6B" w14:textId="3158E17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4C2814DE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3527D4A" w14:textId="493C5FB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9D72D3" w14:textId="39BF269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4AD4B5" w14:textId="227DB4E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CEE53F" w14:textId="52941F1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3D4BEC" w14:textId="498712E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9672C1" w14:textId="233DDDA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2BD1DAC" w14:textId="6861E60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27FFE348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8B56A22" w14:textId="0CA215A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2B559E5" w14:textId="608DE67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2465ADE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18C4BA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3FD163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509730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6C4D3D8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48E7656" w14:textId="77777777" w:rsidR="00C22EC6" w:rsidRPr="009746FC" w:rsidRDefault="00C22EC6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FAAE00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C22EC6" w:rsidRPr="009746FC" w14:paraId="399EC3CB" w14:textId="77777777" w:rsidTr="00C22EC6">
              <w:trPr>
                <w:trHeight w:val="1592"/>
              </w:trPr>
              <w:tc>
                <w:tcPr>
                  <w:tcW w:w="833" w:type="pct"/>
                </w:tcPr>
                <w:p w14:paraId="13FBF1D0" w14:textId="0803C2A2" w:rsidR="00C22EC6" w:rsidRPr="009746FC" w:rsidRDefault="009746FC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FAAE00"/>
                      <w:sz w:val="22"/>
                      <w:szCs w:val="22"/>
                    </w:rPr>
                  </w:pPr>
                  <w:r>
                    <w:rPr>
                      <w:rFonts w:ascii="Arial Narrow" w:hAnsi="Arial Narrow" w:cstheme="minorHAnsi"/>
                      <w:b/>
                      <w:bCs/>
                      <w:noProof/>
                      <w:color w:val="FAAE00"/>
                      <w:sz w:val="22"/>
                      <w:szCs w:val="22"/>
                      <w:lang w:bidi="ru-RU"/>
                    </w:rPr>
                    <w:t>ЮНИ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6"/>
                    <w:gridCol w:w="329"/>
                    <w:gridCol w:w="329"/>
                    <w:gridCol w:w="327"/>
                    <w:gridCol w:w="327"/>
                    <w:gridCol w:w="327"/>
                    <w:gridCol w:w="322"/>
                  </w:tblGrid>
                  <w:tr w:rsidR="00C22EC6" w:rsidRPr="009746FC" w14:paraId="1E405E5B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FAAE00"/>
                        <w:vAlign w:val="center"/>
                      </w:tcPr>
                      <w:p w14:paraId="4378794D" w14:textId="23590101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shd w:val="clear" w:color="auto" w:fill="FAAE00"/>
                        <w:vAlign w:val="center"/>
                      </w:tcPr>
                      <w:p w14:paraId="7FD25669" w14:textId="065D2B97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AAE00"/>
                        <w:vAlign w:val="center"/>
                      </w:tcPr>
                      <w:p w14:paraId="4349F95F" w14:textId="7529A2AF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6" w:type="pct"/>
                        <w:shd w:val="clear" w:color="auto" w:fill="FAAE00"/>
                        <w:vAlign w:val="center"/>
                      </w:tcPr>
                      <w:p w14:paraId="07F09BD7" w14:textId="0CB18F3D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6" w:type="pct"/>
                        <w:shd w:val="clear" w:color="auto" w:fill="FAAE00"/>
                        <w:vAlign w:val="center"/>
                      </w:tcPr>
                      <w:p w14:paraId="349730EB" w14:textId="2ABFC840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6" w:type="pct"/>
                        <w:shd w:val="clear" w:color="auto" w:fill="FAAE00"/>
                        <w:vAlign w:val="center"/>
                      </w:tcPr>
                      <w:p w14:paraId="273C687C" w14:textId="453C388F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FAAE00"/>
                        <w:vAlign w:val="center"/>
                      </w:tcPr>
                      <w:p w14:paraId="538130F7" w14:textId="72F29956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22EC6" w:rsidRPr="009746FC" w14:paraId="2CF9CFF6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26708EBE" w14:textId="2D88EEA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20E604" w14:textId="2F3277C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24FCDF" w14:textId="024F2FB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A05D38D" w14:textId="4F09BE8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C918836" w14:textId="3371A62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6235E1A" w14:textId="78905B9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5DDE729" w14:textId="006528C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6140E97B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06ABCF76" w14:textId="7F15436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8429319" w14:textId="222D29C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11E684" w14:textId="6E50BB9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C55E40" w14:textId="7975CDF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8BD804F" w14:textId="0B57C7A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8F04657" w14:textId="200DC0A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4C76A2C" w14:textId="0A82A86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14E54407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124A092D" w14:textId="2DF21D4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4EAFA1" w14:textId="0EA7C3C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B49ABE" w14:textId="007171B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1A12A0A" w14:textId="38DCB2B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ED69241" w14:textId="65AC84C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8B5B289" w14:textId="55B54EA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D8F1354" w14:textId="001E669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69FEE4D0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3A6F7119" w14:textId="52606FF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529A88" w14:textId="6F45868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FF3410" w14:textId="66594C5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87D2FCA" w14:textId="52B633C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59F3A64" w14:textId="2C93725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88FD848" w14:textId="4ED0CCF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6926B5" w14:textId="768FE06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441C4D18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729CF187" w14:textId="24EA214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EAAC73" w14:textId="65D09DA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E67A8B" w14:textId="5D416C1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6F7D3E7" w14:textId="6542239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C89219B" w14:textId="20D6D6B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3DB053C" w14:textId="2A32551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64A50B" w14:textId="5C9D641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02701D73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0CC6711B" w14:textId="00F35DF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EDD50D" w14:textId="3E53077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132F0F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9013C65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F76E8BF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FCBE378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BE244A5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ADB57EA" w14:textId="77777777" w:rsidR="00C22EC6" w:rsidRPr="009746FC" w:rsidRDefault="00C22EC6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00A4DC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3333" w:type="pct"/>
                  <w:vMerge/>
                </w:tcPr>
                <w:p w14:paraId="57BCA410" w14:textId="77777777" w:rsidR="00C22EC6" w:rsidRPr="009746FC" w:rsidRDefault="00C22EC6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CBC703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605102EB" w14:textId="480E4476" w:rsidR="00C22EC6" w:rsidRPr="009746FC" w:rsidRDefault="009746FC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007AAB"/>
                      <w:sz w:val="22"/>
                      <w:szCs w:val="22"/>
                    </w:rPr>
                  </w:pPr>
                  <w:r w:rsidRPr="009746FC">
                    <w:rPr>
                      <w:rFonts w:ascii="Arial Narrow" w:hAnsi="Arial Narrow" w:cstheme="minorHAnsi"/>
                      <w:b/>
                      <w:bCs/>
                      <w:noProof/>
                      <w:color w:val="007AAB"/>
                      <w:sz w:val="28"/>
                      <w:szCs w:val="28"/>
                      <w:lang w:bidi="ru-RU"/>
                    </w:rPr>
                    <w:t>ДЕКЕМВРИ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9"/>
                    <w:gridCol w:w="329"/>
                    <w:gridCol w:w="328"/>
                    <w:gridCol w:w="328"/>
                    <w:gridCol w:w="328"/>
                    <w:gridCol w:w="323"/>
                  </w:tblGrid>
                  <w:tr w:rsidR="00C22EC6" w:rsidRPr="009746FC" w14:paraId="20AF2A3A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007AAB"/>
                        <w:vAlign w:val="center"/>
                      </w:tcPr>
                      <w:p w14:paraId="1EE9D39B" w14:textId="0F55E921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shd w:val="clear" w:color="auto" w:fill="007AAB"/>
                        <w:vAlign w:val="center"/>
                      </w:tcPr>
                      <w:p w14:paraId="0B6799CF" w14:textId="11194364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007AAB"/>
                        <w:vAlign w:val="center"/>
                      </w:tcPr>
                      <w:p w14:paraId="20844C07" w14:textId="5F75F5B7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6" w:type="pct"/>
                        <w:shd w:val="clear" w:color="auto" w:fill="007AAB"/>
                        <w:vAlign w:val="center"/>
                      </w:tcPr>
                      <w:p w14:paraId="0E657A5E" w14:textId="6DDB2DD1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6" w:type="pct"/>
                        <w:shd w:val="clear" w:color="auto" w:fill="007AAB"/>
                        <w:vAlign w:val="center"/>
                      </w:tcPr>
                      <w:p w14:paraId="6614291C" w14:textId="22373E34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6" w:type="pct"/>
                        <w:shd w:val="clear" w:color="auto" w:fill="007AAB"/>
                        <w:vAlign w:val="center"/>
                      </w:tcPr>
                      <w:p w14:paraId="2E7A0385" w14:textId="27A63019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007AAB"/>
                        <w:vAlign w:val="center"/>
                      </w:tcPr>
                      <w:p w14:paraId="19E5D1D2" w14:textId="4C19D102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22EC6" w:rsidRPr="009746FC" w14:paraId="552D3BC4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7AF3AABD" w14:textId="26FB0AF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EA1349" w14:textId="5754B8A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F2D6D2" w14:textId="1B719F8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5282782" w14:textId="6EF1C4B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0806B50" w14:textId="7ABFDA5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9A1A1AC" w14:textId="6FA1D6C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C41382" w14:textId="05F9B6D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39A42BCC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435AAA5D" w14:textId="0ACA7DC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8469BAA" w14:textId="73DC02C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CE6F20" w14:textId="64F5F0D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589D219" w14:textId="10A226A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34E011D" w14:textId="17AE05E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28DB54A" w14:textId="4CD9378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70A62E" w14:textId="36DA912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42121A5E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6A30F8F7" w14:textId="78486A2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3CBFCFC" w14:textId="32C3151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3B546E8" w14:textId="71601C5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C6E19C3" w14:textId="1C0DD33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6DEFB78" w14:textId="5C013DF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3621C2F" w14:textId="055359D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5E01F00" w14:textId="26C090B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2F89B050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4B8A5A0B" w14:textId="27EE2FA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AD464B" w14:textId="3B765D5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6E6D1C" w14:textId="64A6C64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E5C980D" w14:textId="50EAB10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41EC23" w14:textId="07088FE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90CC425" w14:textId="0F9CA34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9CD9995" w14:textId="18A4C5D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465FAC78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503DB5F8" w14:textId="0BD9DA5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A7ABAD1" w14:textId="3868647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5DC7F6" w14:textId="53654A6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5CCC84A" w14:textId="11FF4AA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C2C80E6" w14:textId="7C7DEBC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259B780" w14:textId="4ADDD6D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E19009" w14:textId="0820F2C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12D7065C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5F685387" w14:textId="376D4C5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595D60" w14:textId="3A7FD82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576C58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6004F7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1AB5072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3A01A8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05E2E26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81D3068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AEEE39C" w14:textId="77777777" w:rsidR="00C22EC6" w:rsidRPr="009746FC" w:rsidRDefault="00C22EC6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FAAE00"/>
                      <w:sz w:val="24"/>
                      <w:szCs w:val="24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9746FC" w:rsidRDefault="00E50BDE" w:rsidP="009746FC">
            <w:pPr>
              <w:pStyle w:val="ad"/>
              <w:spacing w:after="0"/>
              <w:jc w:val="center"/>
              <w:rPr>
                <w:rFonts w:ascii="Arial Narrow" w:hAnsi="Arial Narrow" w:cstheme="minorHAnsi"/>
                <w:b/>
                <w:bCs/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5FFF23E7" w:rsidR="00F93E3B" w:rsidRPr="009746FC" w:rsidRDefault="00F93E3B" w:rsidP="009746FC">
      <w:pPr>
        <w:pStyle w:val="a5"/>
        <w:rPr>
          <w:rFonts w:ascii="Arial Narrow" w:hAnsi="Arial Narrow" w:cstheme="minorHAnsi"/>
          <w:b/>
          <w:bCs/>
          <w:noProof/>
          <w:color w:val="auto"/>
          <w:sz w:val="2"/>
          <w:szCs w:val="2"/>
        </w:rPr>
      </w:pPr>
    </w:p>
    <w:sectPr w:rsidR="00F93E3B" w:rsidRPr="009746FC" w:rsidSect="00C22EC6">
      <w:pgSz w:w="16838" w:h="11906" w:orient="landscape" w:code="9"/>
      <w:pgMar w:top="397" w:right="510" w:bottom="397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015031" w14:textId="77777777" w:rsidR="008D2D2B" w:rsidRDefault="008D2D2B">
      <w:pPr>
        <w:spacing w:after="0"/>
      </w:pPr>
      <w:r>
        <w:separator/>
      </w:r>
    </w:p>
  </w:endnote>
  <w:endnote w:type="continuationSeparator" w:id="0">
    <w:p w14:paraId="7FC5BCB4" w14:textId="77777777" w:rsidR="008D2D2B" w:rsidRDefault="008D2D2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08EC48" w14:textId="77777777" w:rsidR="008D2D2B" w:rsidRDefault="008D2D2B">
      <w:pPr>
        <w:spacing w:after="0"/>
      </w:pPr>
      <w:r>
        <w:separator/>
      </w:r>
    </w:p>
  </w:footnote>
  <w:footnote w:type="continuationSeparator" w:id="0">
    <w:p w14:paraId="2FF1DF1D" w14:textId="77777777" w:rsidR="008D2D2B" w:rsidRDefault="008D2D2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320BD"/>
    <w:rsid w:val="0005357B"/>
    <w:rsid w:val="00054E33"/>
    <w:rsid w:val="00071356"/>
    <w:rsid w:val="00097A25"/>
    <w:rsid w:val="000A5A57"/>
    <w:rsid w:val="001274F3"/>
    <w:rsid w:val="00151CCE"/>
    <w:rsid w:val="001B01F9"/>
    <w:rsid w:val="001C41F9"/>
    <w:rsid w:val="001F4992"/>
    <w:rsid w:val="00211686"/>
    <w:rsid w:val="002549DD"/>
    <w:rsid w:val="002562E7"/>
    <w:rsid w:val="00285C1D"/>
    <w:rsid w:val="002C3AAE"/>
    <w:rsid w:val="002D292B"/>
    <w:rsid w:val="00302C5D"/>
    <w:rsid w:val="003327F5"/>
    <w:rsid w:val="00340CAF"/>
    <w:rsid w:val="003C0D41"/>
    <w:rsid w:val="003E085C"/>
    <w:rsid w:val="003E7B3A"/>
    <w:rsid w:val="003F70D3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70FBB"/>
    <w:rsid w:val="00576C58"/>
    <w:rsid w:val="00583B82"/>
    <w:rsid w:val="005923AC"/>
    <w:rsid w:val="005C68B0"/>
    <w:rsid w:val="005D5149"/>
    <w:rsid w:val="005E656F"/>
    <w:rsid w:val="00660BE2"/>
    <w:rsid w:val="00667021"/>
    <w:rsid w:val="006974E1"/>
    <w:rsid w:val="006C0896"/>
    <w:rsid w:val="006F513E"/>
    <w:rsid w:val="00712732"/>
    <w:rsid w:val="007675C1"/>
    <w:rsid w:val="007A7E86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D2D2B"/>
    <w:rsid w:val="008F16F7"/>
    <w:rsid w:val="009164BA"/>
    <w:rsid w:val="009166BD"/>
    <w:rsid w:val="00941C64"/>
    <w:rsid w:val="00953D91"/>
    <w:rsid w:val="009746FC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253D7"/>
    <w:rsid w:val="00A53FB5"/>
    <w:rsid w:val="00AA1636"/>
    <w:rsid w:val="00AA23D3"/>
    <w:rsid w:val="00AA3C50"/>
    <w:rsid w:val="00AE302A"/>
    <w:rsid w:val="00AE36BB"/>
    <w:rsid w:val="00B10C6B"/>
    <w:rsid w:val="00B37C7E"/>
    <w:rsid w:val="00B65B09"/>
    <w:rsid w:val="00B85583"/>
    <w:rsid w:val="00B9476B"/>
    <w:rsid w:val="00BC3952"/>
    <w:rsid w:val="00BE5AB8"/>
    <w:rsid w:val="00BF3C3E"/>
    <w:rsid w:val="00C22EC6"/>
    <w:rsid w:val="00C32B94"/>
    <w:rsid w:val="00C44DFB"/>
    <w:rsid w:val="00C6519B"/>
    <w:rsid w:val="00C70F21"/>
    <w:rsid w:val="00C7354B"/>
    <w:rsid w:val="00C91863"/>
    <w:rsid w:val="00C91F9B"/>
    <w:rsid w:val="00CC233C"/>
    <w:rsid w:val="00CD3A57"/>
    <w:rsid w:val="00D151A9"/>
    <w:rsid w:val="00D84FBB"/>
    <w:rsid w:val="00DC1675"/>
    <w:rsid w:val="00DC7913"/>
    <w:rsid w:val="00DE32AC"/>
    <w:rsid w:val="00E1407A"/>
    <w:rsid w:val="00E318B9"/>
    <w:rsid w:val="00E50BDE"/>
    <w:rsid w:val="00E774CD"/>
    <w:rsid w:val="00E77E1D"/>
    <w:rsid w:val="00E8317B"/>
    <w:rsid w:val="00EA23AE"/>
    <w:rsid w:val="00EB0778"/>
    <w:rsid w:val="00ED75B6"/>
    <w:rsid w:val="00EF1F0E"/>
    <w:rsid w:val="00F24F2E"/>
    <w:rsid w:val="00F91390"/>
    <w:rsid w:val="00F93E3B"/>
    <w:rsid w:val="00FA67E1"/>
    <w:rsid w:val="00FC0032"/>
    <w:rsid w:val="00FE7C39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3401</Words>
  <Characters>19388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2021-11-11T08:08:00Z</dcterms:created>
  <dcterms:modified xsi:type="dcterms:W3CDTF">2021-11-11T08:08:00Z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