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47D63DEE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ЮНИ</w:t>
            </w:r>
          </w:p>
        </w:tc>
        <w:tc>
          <w:tcPr>
            <w:tcW w:w="2192" w:type="pct"/>
            <w:vAlign w:val="center"/>
          </w:tcPr>
          <w:p w14:paraId="784345F2" w14:textId="7F016AC9" w:rsidR="00ED5F48" w:rsidRPr="001E7160" w:rsidRDefault="00ED5F48" w:rsidP="004202BB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1A0B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05FA8D5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9DC3F0D" w14:textId="3C074D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1A7781A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D278A7" w14:textId="1C40B4F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37C8BD8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79AAAE91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A2F409E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7A72346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1659B9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172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21DCBC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7B3599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215379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379E90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2F49A8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683AFE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0D04E8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7E1EF77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4A8A87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7A6E5BD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4DF8B67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2C009F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54AD60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33894A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14094D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1224A0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3D84EB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6A3BB9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3FBA72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1DB7E5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2E66A6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4729DF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74D341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5211342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189C187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276E74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068860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48BB00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4A7382F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7B2CF5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172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0E9C1A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172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172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265287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48C1FF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6DEE857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7D182E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51A0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CD9BF" w14:textId="77777777" w:rsidR="00FE20E2" w:rsidRDefault="00FE20E2">
      <w:pPr>
        <w:spacing w:after="0"/>
      </w:pPr>
      <w:r>
        <w:separator/>
      </w:r>
    </w:p>
  </w:endnote>
  <w:endnote w:type="continuationSeparator" w:id="0">
    <w:p w14:paraId="51F9963E" w14:textId="77777777" w:rsidR="00FE20E2" w:rsidRDefault="00FE20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33EA3" w14:textId="77777777" w:rsidR="00FE20E2" w:rsidRDefault="00FE20E2">
      <w:pPr>
        <w:spacing w:after="0"/>
      </w:pPr>
      <w:r>
        <w:separator/>
      </w:r>
    </w:p>
  </w:footnote>
  <w:footnote w:type="continuationSeparator" w:id="0">
    <w:p w14:paraId="6FC41A21" w14:textId="77777777" w:rsidR="00FE20E2" w:rsidRDefault="00FE20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41721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3448A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51A0B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E20E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2021-11-11T11:00:00Z</dcterms:created>
  <dcterms:modified xsi:type="dcterms:W3CDTF">2021-11-11T11:00:00Z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