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03C174D0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ДЕКЕМВРИ</w:t>
            </w:r>
          </w:p>
        </w:tc>
        <w:tc>
          <w:tcPr>
            <w:tcW w:w="2146" w:type="pct"/>
            <w:vAlign w:val="center"/>
          </w:tcPr>
          <w:p w14:paraId="3D8BA562" w14:textId="478BF870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291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7FB83E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5C70FE2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68FA244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55CEECB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5D7F840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52F24FED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02EC49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52DA05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004970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2747AE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85D1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76D166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16125C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074DBB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1AD6941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71F5DA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0BF468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7782E4A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0B975D6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744CC0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77F132A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243905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1637F2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38C0B4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3A1CE0D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2822D4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2ECAB5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0ACB7D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6C9F09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4A541D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62A795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4C29F1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629687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0905BE1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052387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59E5F3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3AE6B0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4837B4D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353BBAB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3AC49F7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14F046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565F2E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5D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2A00ED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5D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85D12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0DFB34F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09F7A7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7291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6434A" w14:textId="77777777" w:rsidR="00BC2F60" w:rsidRDefault="00BC2F60">
      <w:pPr>
        <w:spacing w:after="0"/>
      </w:pPr>
      <w:r>
        <w:separator/>
      </w:r>
    </w:p>
  </w:endnote>
  <w:endnote w:type="continuationSeparator" w:id="0">
    <w:p w14:paraId="3461993E" w14:textId="77777777" w:rsidR="00BC2F60" w:rsidRDefault="00BC2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91F9E" w14:textId="77777777" w:rsidR="00BC2F60" w:rsidRDefault="00BC2F60">
      <w:pPr>
        <w:spacing w:after="0"/>
      </w:pPr>
      <w:r>
        <w:separator/>
      </w:r>
    </w:p>
  </w:footnote>
  <w:footnote w:type="continuationSeparator" w:id="0">
    <w:p w14:paraId="666738AE" w14:textId="77777777" w:rsidR="00BC2F60" w:rsidRDefault="00BC2F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72915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5D12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2F60"/>
    <w:rsid w:val="00BC3952"/>
    <w:rsid w:val="00BE5AB8"/>
    <w:rsid w:val="00BF49DC"/>
    <w:rsid w:val="00C21510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2021-11-11T16:09:00Z</dcterms:created>
  <dcterms:modified xsi:type="dcterms:W3CDTF">2021-11-11T16:09:00Z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