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40ED6F7" w:rsidR="003E085C" w:rsidRPr="005D6AC7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8E46AF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2023</w: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480E9FDD" w:rsidR="00240D4D" w:rsidRPr="00754608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375CAF0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5BABBACF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2781305E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333B51B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16C60D5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41F4C1F7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25CB0442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6BED48C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11FD0CA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1046ED6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4606857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4E8D392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4407E55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4F0F751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474CC46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40BD0C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5A994D2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5D4B6D8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11A2E3A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0A177C0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36A43F6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72051D0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F9F413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70D22F5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22FBEB0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3BAFC6D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31E92D8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5495DD3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1B87FBC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3647A74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11C7C6F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1CA9E0D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D38288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7F405A6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1BAF785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5F346EF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214E7AA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762A304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3421E8C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574D36F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2F8C824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6019C0B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21B8E0E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9DBDD6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B6D2393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0887088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6BF12FE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7955DF1D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7B40AE1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6B0783D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30524BAA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A4381F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54A09D5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70BA515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02AC06D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40CE85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3844A03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1327732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58451B3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366DC4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32EDCD5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2563A0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6ABB86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13A8448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740C02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554111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433BCE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766EB69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6290F64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C08235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020CAFC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3E7561B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629AB9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4AD1B40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06A9B60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4BC824D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F4996E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1C78CE3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6F387D8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7BCE13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9F2ACF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47EF2A6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A3FB73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63FF6E2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5035B7F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72B6BC8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3FDE8A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2D04EF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792E3A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E923E79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F3D0FF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06434B52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102D610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5FEF2A80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180A82D4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4AB4DEEC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4B47DE83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5514AB4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26BD4F2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770978A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3623FDF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14E0D20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22A2A52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5E82139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9342AA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6093D6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3AD37FA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558030E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1CA9295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35F16B8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69ABE6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DA973D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9039FC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B8A23A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4BEF27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7C1C61F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4CC1BCD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23A330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7B1C54D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9E563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654224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7F932B3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56801BB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36EAE8A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5F86D2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3B51ECB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1E8C97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C37521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4FC029E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4559DD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3F26186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7B3DDF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BEAE51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0B22FDF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33146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CFB1AC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37B9E532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291074D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74969C2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8CC49D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78FD9C7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1337996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4C9185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7B5810D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59C2E5C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538E5D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1C533A5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1494861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3745692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51FA06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361B2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0E2206D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7F65E38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A5FC67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1952EFE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71B317F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CFA546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55165F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5B3C5D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5094A1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2E6616D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45C2736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3AF294E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BA2163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A6233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58BD25F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BAA9E4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1014185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07E6EFF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759E4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32BB6B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1732F42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2A35024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EE73D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0554B8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441F89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B7AD06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24A704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2485BA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C6856B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170698D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4CDAC7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2344F34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70839B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2DB28F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7E6C927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9EA1B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3FAB73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182DAC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536DB8A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0ED75F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647F787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44BA3F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48BAD38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9C36B6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2EDA149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1E64BB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7DC963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03A878D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CC75A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99FBC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4F11260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4D6FC0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23082DD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644EC3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0C3E54F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446604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29E23A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43A1F4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8ACE8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44B285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3367B9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EC2728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B0716A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2552D63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301471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047DA5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2D1D13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2802B6D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1373F8A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B350F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E76A7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599B0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067C135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6C34792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5C9C715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0A961E3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409AB4CB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1FE29E0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55B1035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6D01180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7EB1E48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232F7F4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620B6FF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6201F2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456E77D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0562BA5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22D203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57D9C05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5B3C5FC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60CA096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67C641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4B73EA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08ADD8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6F8F91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334559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1F82705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D22438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49F21BD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814AF8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882557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065ED6F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7C8B1B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DF605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45ADDE3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249506F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A4A474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588F70B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869199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717D176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3963227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2F58049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528CC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1A4B57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3F422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881C00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D08114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81C6DD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297D8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647AAD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5051B0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6E646F1A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21FBF69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4F243CD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68217E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3EF91C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2B38DC4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60DFA60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458F8C9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409960F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7408BE1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653E49A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1FC9B9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7B7E182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015D5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64E4B8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3CD7FF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09D826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665C0C7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3FD97B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28E45B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089B784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8399D5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7E625B4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530D9A1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1004506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3F9135E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1BF86A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7798A62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30DED7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217F257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DAC6A7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3BA5B97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4F6894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521A36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7C2839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FC7AAB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1D70168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C3C6CC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6C145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2C113EC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63540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3FA088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1066502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7FEEB9E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6F7B2EB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3CAA47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01389305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35EB8B9A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60DF651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31CABE5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317531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1A6DE2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1F3893C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1BE01B3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7C56969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37B4FB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4D14A90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460F27D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C27982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32EB6F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F14F5C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1045EF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23AC35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2FCDCA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6E98438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4E54E7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2AA99C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5D7B696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806AE9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2E5047C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62FB90A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1F3AD8A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2C3A533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721492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22A6E2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E5A5EA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4CD4A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0EAA40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4B7EF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2D3ED6A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4A563B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8F0E13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33D560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D29EDC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00C8378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738D5A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DA3CDB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52C1E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3C704F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6C1A123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56DB875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20E22CD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3AA7E73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722FD57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1EBD0D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5046137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4D784A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5D404B0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71BE37F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282DBF8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5F81C3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7F9F7A7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4194DF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952709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610B79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61F069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96FBF3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79261F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547C8F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2328EF7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AD8E3A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7B483A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91A850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47DA1E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4EEE54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774EAE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C9AA4E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656E358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7E9F4CC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141CE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E00334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ECBA2A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7AF7F7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427379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53979F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B3D86D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C91BA5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283453F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E5F22F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2C21E3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3F756B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3533EBA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4B477B3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F352B9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0531A77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739CD52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2E49AE07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5E6E29F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687C779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2537195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5CAC260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5630B20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67CC85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633DBF9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23FDCD7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017D398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50311BA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1D1BCC6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4C8E43C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D5DE77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64A707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CBFCCF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9B586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3348FD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7EF537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9976CF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5899FBD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AD628E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42E42FD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725EB0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3BC854F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07A0E5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4BB5E4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366F27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5625CD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531C63E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30E22EC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29CFDF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68C368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7F2EC58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204C7B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B388F1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D1ADD6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1EE4ED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1BD8DC6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9DE3E0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4C567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0D99AE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CE73A7D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3F8423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1E9A010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09AAE62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69E9B34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5C9692D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2D3E2AC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335BD29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6553B1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50E67CA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661EF9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0ECB086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6E1AF1E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07E88A6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4A9DC9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3DAEC5E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06698E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480EF20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3D2A710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22AE2B8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89472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339152F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69A628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083BCD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A5087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6F81B1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55131A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0369D0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0C9E187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602BFCD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364478F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3BC602C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7571C04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5202E6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D84E7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71A625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31E4F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D3063E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F1621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98C29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A5DB7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080F14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6E01B48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0708855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08AE9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5C3B4B3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0F154BE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64AC56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3834804C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1DA0A7A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0D9BEA4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180102E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0C560C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64F37C8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54458D0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F76A2E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589F19E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0E8544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08960F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344A1EE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44F44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8B21AA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465DC7E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984FE0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413C74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1E7C48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B7A441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3D8771F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971FE2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534EED5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62E54D3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61C6A46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603A0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2BD9EA0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7A2EB70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0F9A21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102D47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48E6A75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599C63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10763B4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2A59D7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22B6AAF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4F25E9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23CD5C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152A75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48A3A2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56E6456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069D984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4E69D08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4A31832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34FF9" w14:textId="77777777" w:rsidR="000D1E51" w:rsidRDefault="000D1E51">
      <w:pPr>
        <w:spacing w:after="0"/>
      </w:pPr>
      <w:r>
        <w:separator/>
      </w:r>
    </w:p>
  </w:endnote>
  <w:endnote w:type="continuationSeparator" w:id="0">
    <w:p w14:paraId="7098C5D6" w14:textId="77777777" w:rsidR="000D1E51" w:rsidRDefault="000D1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5D0B4" w14:textId="77777777" w:rsidR="000D1E51" w:rsidRDefault="000D1E51">
      <w:pPr>
        <w:spacing w:after="0"/>
      </w:pPr>
      <w:r>
        <w:separator/>
      </w:r>
    </w:p>
  </w:footnote>
  <w:footnote w:type="continuationSeparator" w:id="0">
    <w:p w14:paraId="3C4559B2" w14:textId="77777777" w:rsidR="000D1E51" w:rsidRDefault="000D1E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1E51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D052E"/>
    <w:rsid w:val="004E41B0"/>
    <w:rsid w:val="004F6AAC"/>
    <w:rsid w:val="00507460"/>
    <w:rsid w:val="00512F2D"/>
    <w:rsid w:val="00570FBB"/>
    <w:rsid w:val="00583B82"/>
    <w:rsid w:val="005923AC"/>
    <w:rsid w:val="005D5149"/>
    <w:rsid w:val="005D6AC7"/>
    <w:rsid w:val="005E656F"/>
    <w:rsid w:val="00653B95"/>
    <w:rsid w:val="00667021"/>
    <w:rsid w:val="0066785B"/>
    <w:rsid w:val="006974E1"/>
    <w:rsid w:val="006C0896"/>
    <w:rsid w:val="006F513E"/>
    <w:rsid w:val="00754608"/>
    <w:rsid w:val="007C0139"/>
    <w:rsid w:val="007D45A1"/>
    <w:rsid w:val="007F564D"/>
    <w:rsid w:val="00835E27"/>
    <w:rsid w:val="008B1201"/>
    <w:rsid w:val="008E46AF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2021-10-03T17:28:00Z</dcterms:created>
  <dcterms:modified xsi:type="dcterms:W3CDTF">2021-10-03T17:28:00Z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