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6B6899" w:rsidRPr="005515F2" w14:paraId="006BD6C0" w14:textId="77777777" w:rsidTr="006B6899">
        <w:tc>
          <w:tcPr>
            <w:tcW w:w="2500" w:type="pct"/>
            <w:vAlign w:val="center"/>
          </w:tcPr>
          <w:p w14:paraId="19962AF0" w14:textId="3105B58C" w:rsidR="006B6899" w:rsidRPr="005515F2" w:rsidRDefault="00473FD5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5572C629" wp14:editId="06810E5C">
                  <wp:simplePos x="0" y="0"/>
                  <wp:positionH relativeFrom="column">
                    <wp:posOffset>-458470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2" name="Рисунок 2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515F2"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ФЕВРУАРИ</w:t>
            </w:r>
          </w:p>
        </w:tc>
        <w:tc>
          <w:tcPr>
            <w:tcW w:w="2500" w:type="pct"/>
            <w:vAlign w:val="center"/>
          </w:tcPr>
          <w:p w14:paraId="30F9F655" w14:textId="4C7F9C03" w:rsidR="006B6899" w:rsidRPr="005515F2" w:rsidRDefault="006B6899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02D2F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5515F2" w:rsidRDefault="006B6899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5515F2" w14:paraId="2A9965BE" w14:textId="77777777" w:rsidTr="00473FD5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512E7E2D" w14:textId="47348028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0DD32F8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7259446D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0CE3B81C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066195FE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56229F04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4EB1B228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6B6899" w:rsidRPr="005515F2" w14:paraId="78897B1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E0EAAF" w14:textId="2A522543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498326A" w14:textId="0583055F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D2C321" w14:textId="0709943C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94B2CA" w14:textId="7A5408FC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9BB523" w14:textId="2148415E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81040B" w14:textId="2EA03865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5884C514" w14:textId="2E37C7E4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5515F2" w14:paraId="48619F73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D44E21F" w14:textId="61985DB2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6A3B054" w14:textId="581F88B9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0B06407" w14:textId="6EEA4B7A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FA2E64" w14:textId="1CC74558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D2A7F8" w14:textId="00B6BBE3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828F76" w14:textId="65966BD6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5CC68ED0" w14:textId="4CE7EB59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5515F2" w14:paraId="7F35900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42EC91B" w14:textId="4858851E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1E5F1D7" w14:textId="68BB6C5C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D7BA790" w14:textId="1B2C61B7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BD80CDD" w14:textId="663B7005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72540D" w14:textId="2AD9BBB0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0F416D" w14:textId="30065874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74DD01B" w14:textId="7D927979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5515F2" w14:paraId="508437E3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4E30587" w14:textId="16C451A5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457F3AB" w14:textId="45D1012A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D2BC8FA" w14:textId="23ADA989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3CA0134" w14:textId="3839BDD5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9CEE53" w14:textId="65788E6A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6FB619" w14:textId="5A2BCCC2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2AA9D605" w14:textId="08A599BD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5515F2" w14:paraId="7B2D4DB4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60D089" w14:textId="1EC5E535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C2D0623" w14:textId="2CEB3EC2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515BFB" w14:textId="3F91083B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42A246" w14:textId="2DE6E5E5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581518" w14:textId="37527AC3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32E265E" w14:textId="4DC579EE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3C82A629" w14:textId="48D44F0B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5515F2" w14:paraId="476F1256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140AF84A" w14:textId="11C66507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3E3F924" w14:textId="77E3253A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2D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D98DC7" w14:textId="77777777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420F1DF" w14:textId="77777777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EBC50A" w14:textId="77777777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5F2DFFB" w14:textId="77777777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018787BD" w14:textId="77777777" w:rsidR="006B6899" w:rsidRPr="005515F2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AA2C3" w14:textId="77777777" w:rsidR="001C7683" w:rsidRDefault="001C7683">
      <w:pPr>
        <w:spacing w:after="0"/>
      </w:pPr>
      <w:r>
        <w:separator/>
      </w:r>
    </w:p>
  </w:endnote>
  <w:endnote w:type="continuationSeparator" w:id="0">
    <w:p w14:paraId="3EBA9EA5" w14:textId="77777777" w:rsidR="001C7683" w:rsidRDefault="001C76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86B9F" w14:textId="77777777" w:rsidR="001C7683" w:rsidRDefault="001C7683">
      <w:pPr>
        <w:spacing w:after="0"/>
      </w:pPr>
      <w:r>
        <w:separator/>
      </w:r>
    </w:p>
  </w:footnote>
  <w:footnote w:type="continuationSeparator" w:id="0">
    <w:p w14:paraId="72C8B218" w14:textId="77777777" w:rsidR="001C7683" w:rsidRDefault="001C768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1C7683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2EBE"/>
    <w:rsid w:val="007F564D"/>
    <w:rsid w:val="008B1201"/>
    <w:rsid w:val="008F16F7"/>
    <w:rsid w:val="009164BA"/>
    <w:rsid w:val="009166BD"/>
    <w:rsid w:val="00977AAE"/>
    <w:rsid w:val="00996E56"/>
    <w:rsid w:val="00997268"/>
    <w:rsid w:val="00A02D2F"/>
    <w:rsid w:val="00A12667"/>
    <w:rsid w:val="00A14581"/>
    <w:rsid w:val="00A20E4C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BF4BA9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2021-10-03T18:39:00Z</dcterms:created>
  <dcterms:modified xsi:type="dcterms:W3CDTF">2021-10-03T18:39:00Z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