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461CE2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16D8FF96" w:rsidR="003C4E1D" w:rsidRPr="00461CE2" w:rsidRDefault="00DD55DB" w:rsidP="00DD55D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4DDCF44C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ЯНУАРИ</w:t>
            </w:r>
            <w:r w:rsidR="008A5495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37389ECD">
                  <wp:simplePos x="0" y="0"/>
                  <wp:positionH relativeFrom="column">
                    <wp:posOffset>-685165</wp:posOffset>
                  </wp:positionH>
                  <wp:positionV relativeFrom="margin">
                    <wp:posOffset>-1565275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461CE2" w:rsidRDefault="00BF49DC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461CE2" w14:paraId="726CE1BC" w14:textId="77777777" w:rsidTr="001969C0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65F917FF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F13A481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0001991C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038E8E52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746E9FBA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615AFB2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07267BC" w:rsidR="00BF49DC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6EAC1785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420B3084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7BE0E202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633B0ED1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2A7A0E9D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2C63D6E0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54A98D64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4E77EFF9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C2DA741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6A0AFD2C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793AC1FD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1AAE2C7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0223BED9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067973D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5758DD02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748A6A35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A8DAA74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54806079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51620FDD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498E7D55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7500D19A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35738A74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2C63D98A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657B16DD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D2030A0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4936E49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5CBB8FF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8BFDE0F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4E26F881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65D05F66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4AA3E32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5686CB3B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A8EB60A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60D45AED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2C2A3D2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5FE21CDE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5BD1CC36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0D781CF0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6224751C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14BBF380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CCC9C47" w14:textId="77777777" w:rsidTr="001969C0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06633273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CB11E2C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E490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461CE2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CFD2A" w14:textId="77777777" w:rsidR="00115FE6" w:rsidRDefault="00115FE6">
      <w:pPr>
        <w:spacing w:after="0"/>
      </w:pPr>
      <w:r>
        <w:separator/>
      </w:r>
    </w:p>
  </w:endnote>
  <w:endnote w:type="continuationSeparator" w:id="0">
    <w:p w14:paraId="186C6EC6" w14:textId="77777777" w:rsidR="00115FE6" w:rsidRDefault="00115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057C8" w14:textId="77777777" w:rsidR="00115FE6" w:rsidRDefault="00115FE6">
      <w:pPr>
        <w:spacing w:after="0"/>
      </w:pPr>
      <w:r>
        <w:separator/>
      </w:r>
    </w:p>
  </w:footnote>
  <w:footnote w:type="continuationSeparator" w:id="0">
    <w:p w14:paraId="307FAEEE" w14:textId="77777777" w:rsidR="00115FE6" w:rsidRDefault="00115F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15FE6"/>
    <w:rsid w:val="001274F3"/>
    <w:rsid w:val="00151CCE"/>
    <w:rsid w:val="001969C0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E5CAE"/>
    <w:rsid w:val="006F513E"/>
    <w:rsid w:val="007C0139"/>
    <w:rsid w:val="007C4F42"/>
    <w:rsid w:val="007D45A1"/>
    <w:rsid w:val="007E490B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260BF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2021-10-03T18:19:00Z</dcterms:created>
  <dcterms:modified xsi:type="dcterms:W3CDTF">2021-10-03T18:19:00Z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