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9746"/>
      </w:tblGrid>
      <w:tr w:rsidR="0055469F" w:rsidRPr="00461CE2" w14:paraId="5A5AF85F" w14:textId="77777777" w:rsidTr="007C4F42">
        <w:tc>
          <w:tcPr>
            <w:tcW w:w="5000" w:type="pct"/>
            <w:vAlign w:val="center"/>
          </w:tcPr>
          <w:p w14:paraId="70AA8FC9" w14:textId="65C2D500" w:rsidR="007C4F42" w:rsidRPr="00461CE2" w:rsidRDefault="007C4F42" w:rsidP="006B2631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461CE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127EE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2023</w:t>
            </w:r>
            <w:r w:rsidRPr="00461CE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461CE2" w14:paraId="3897A9E6" w14:textId="77777777" w:rsidTr="00B91550">
        <w:trPr>
          <w:trHeight w:val="2835"/>
        </w:trPr>
        <w:tc>
          <w:tcPr>
            <w:tcW w:w="5000" w:type="pct"/>
            <w:vAlign w:val="center"/>
          </w:tcPr>
          <w:p w14:paraId="5EBDA8E6" w14:textId="77777777" w:rsidR="004F0317" w:rsidRPr="00461CE2" w:rsidRDefault="004F0317" w:rsidP="007C4F42">
            <w:pPr>
              <w:pStyle w:val="ad"/>
              <w:jc w:val="center"/>
              <w:rPr>
                <w:rFonts w:ascii="Century Gothic" w:hAnsi="Century Gothic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055F6AFA" w14:textId="2891FC16" w:rsidR="007C4F42" w:rsidRPr="00461CE2" w:rsidRDefault="006C1C96" w:rsidP="007C4F42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144"/>
                <w:szCs w:val="144"/>
                <w:lang w:bidi="ru-RU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sz w:val="144"/>
                <w:szCs w:val="144"/>
                <w:lang w:bidi="ru-RU"/>
              </w:rPr>
              <w:t>АВГУСТ</w:t>
            </w:r>
            <w:r w:rsidR="004F0317" w:rsidRPr="00461CE2">
              <w:rPr>
                <w:rFonts w:ascii="Century Gothic" w:hAnsi="Century Gothic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65408" behindDoc="1" locked="0" layoutInCell="1" allowOverlap="1" wp14:anchorId="1E8906EF" wp14:editId="631C739E">
                  <wp:simplePos x="0" y="0"/>
                  <wp:positionH relativeFrom="column">
                    <wp:posOffset>-685165</wp:posOffset>
                  </wp:positionH>
                  <wp:positionV relativeFrom="paragraph">
                    <wp:posOffset>-2774315</wp:posOffset>
                  </wp:positionV>
                  <wp:extent cx="7560000" cy="10693840"/>
                  <wp:effectExtent l="0" t="0" r="3175" b="0"/>
                  <wp:wrapNone/>
                  <wp:docPr id="8" name="Рисунок 8" descr="Изображение выглядит как цветок, еда, стол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08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6B97403" w14:textId="63A23460" w:rsidR="00ED5F48" w:rsidRPr="00461CE2" w:rsidRDefault="00ED5F48" w:rsidP="006B2631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3"/>
        <w:gridCol w:w="1392"/>
        <w:gridCol w:w="1396"/>
        <w:gridCol w:w="1396"/>
        <w:gridCol w:w="1396"/>
        <w:gridCol w:w="1396"/>
        <w:gridCol w:w="1371"/>
      </w:tblGrid>
      <w:tr w:rsidR="0055469F" w:rsidRPr="00461CE2" w14:paraId="58B73B97" w14:textId="77777777" w:rsidTr="006E5CAE">
        <w:trPr>
          <w:trHeight w:val="567"/>
        </w:trPr>
        <w:tc>
          <w:tcPr>
            <w:tcW w:w="706" w:type="pct"/>
            <w:shd w:val="clear" w:color="auto" w:fill="auto"/>
            <w:vAlign w:val="center"/>
          </w:tcPr>
          <w:p w14:paraId="03A47607" w14:textId="33AC01C6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/>
                <w:noProof/>
                <w:color w:val="auto"/>
              </w:rPr>
              <w:t>ПОНЕДЕЛНИК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750A356" w14:textId="6D56C655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B970E4E" w14:textId="7792CA0A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D0CAE09" w14:textId="661701EE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A7D7818" w14:textId="73613172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50F0D" w14:textId="68ECC576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27CF59DD" w14:textId="1E86E3FB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НЕДЕЛЯ</w:t>
            </w:r>
          </w:p>
        </w:tc>
      </w:tr>
      <w:tr w:rsidR="0055469F" w:rsidRPr="00461CE2" w14:paraId="4D9E18BA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0875F490" w14:textId="40C5F3CF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MonthStart8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033F096" w14:textId="05F929E0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MonthStart8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407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127EE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A16DC7" w14:textId="3E2B2ED1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MonthStart8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FD497A" w14:textId="6F34CD64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MonthStart8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8B385" w14:textId="7E70E28C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MonthStart8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0BEC3A" w14:textId="13476D9F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MonthStart8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725119" w14:textId="19079360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MonthStart8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20258D95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45277FF2" w14:textId="64E554E8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76441BB" w14:textId="4556F236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3A5C1A" w14:textId="3CCA108C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EC41FC" w14:textId="55041154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AC5A28" w14:textId="28F026A8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60B82CD" w14:textId="640BC862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2A5DD3F" w14:textId="07EB6DB6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6E3A00FA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5BB562D8" w14:textId="40DF8F2D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89DF0E1" w14:textId="07FBF52E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2EBD9B" w14:textId="6EE0C7D0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2CC34B" w14:textId="7FDA3328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CE1E0" w14:textId="4B295EB2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8208BE" w14:textId="049735AE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1964DF8" w14:textId="00D4041D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319BF7D1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42446783" w14:textId="22B3B648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543ED9F" w14:textId="272BF695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FFCF38" w14:textId="6F4DE053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D64BE" w14:textId="3A3B3EE0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EBF36" w14:textId="15CA4068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F8A73ED" w14:textId="54D7D3CB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8E27DB" w14:textId="490714A3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7343E446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477EDF0C" w14:textId="2F57B00A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MonthEnd8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FAC31" w14:textId="0634AF2D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MonthEnd8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BDD607" w14:textId="22CA83DB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MonthEnd8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FC8988A" w14:textId="7E07AE52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MonthEnd8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31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90E9B4" w14:textId="6630B716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MonthEnd8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629D18" w14:textId="1F0D37EA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MonthEnd8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131818D" w14:textId="7910E21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MonthEnd8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35D117A2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0E993A68" w14:textId="47EB7346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MonthEnd8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7626DB1" w14:textId="46C4D94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MonthEnd8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16E4D7" w14:textId="7777777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55AECC" w14:textId="7777777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1FA5C4" w14:textId="7777777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27525A" w14:textId="7777777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8F342A" w14:textId="7777777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461CE2" w:rsidRDefault="00ED5F48" w:rsidP="006B2631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461CE2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EE5DB6" w14:textId="77777777" w:rsidR="00976D92" w:rsidRDefault="00976D92">
      <w:pPr>
        <w:spacing w:after="0"/>
      </w:pPr>
      <w:r>
        <w:separator/>
      </w:r>
    </w:p>
  </w:endnote>
  <w:endnote w:type="continuationSeparator" w:id="0">
    <w:p w14:paraId="35C75555" w14:textId="77777777" w:rsidR="00976D92" w:rsidRDefault="00976D9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1149B4" w14:textId="77777777" w:rsidR="00976D92" w:rsidRDefault="00976D92">
      <w:pPr>
        <w:spacing w:after="0"/>
      </w:pPr>
      <w:r>
        <w:separator/>
      </w:r>
    </w:p>
  </w:footnote>
  <w:footnote w:type="continuationSeparator" w:id="0">
    <w:p w14:paraId="41BBBF1C" w14:textId="77777777" w:rsidR="00976D92" w:rsidRDefault="00976D9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59FA"/>
    <w:rsid w:val="000C5D2D"/>
    <w:rsid w:val="001274F3"/>
    <w:rsid w:val="00140701"/>
    <w:rsid w:val="00151CCE"/>
    <w:rsid w:val="001B01F9"/>
    <w:rsid w:val="001C41F9"/>
    <w:rsid w:val="00200715"/>
    <w:rsid w:val="0023723B"/>
    <w:rsid w:val="00285C1D"/>
    <w:rsid w:val="003327F5"/>
    <w:rsid w:val="00340CAF"/>
    <w:rsid w:val="00376AD4"/>
    <w:rsid w:val="003C0D41"/>
    <w:rsid w:val="003C4E1D"/>
    <w:rsid w:val="003E085C"/>
    <w:rsid w:val="003E7B3A"/>
    <w:rsid w:val="00416364"/>
    <w:rsid w:val="00431B29"/>
    <w:rsid w:val="00440416"/>
    <w:rsid w:val="00461CE2"/>
    <w:rsid w:val="00462EAD"/>
    <w:rsid w:val="004A6170"/>
    <w:rsid w:val="004F0317"/>
    <w:rsid w:val="004F6AAC"/>
    <w:rsid w:val="004F745B"/>
    <w:rsid w:val="00502BA3"/>
    <w:rsid w:val="00512F2D"/>
    <w:rsid w:val="0055469F"/>
    <w:rsid w:val="00570FBB"/>
    <w:rsid w:val="00583B82"/>
    <w:rsid w:val="005923AC"/>
    <w:rsid w:val="005D5149"/>
    <w:rsid w:val="005E656F"/>
    <w:rsid w:val="00655EE5"/>
    <w:rsid w:val="00667021"/>
    <w:rsid w:val="006974E1"/>
    <w:rsid w:val="006B2631"/>
    <w:rsid w:val="006B6899"/>
    <w:rsid w:val="006C0896"/>
    <w:rsid w:val="006C1C96"/>
    <w:rsid w:val="006C471A"/>
    <w:rsid w:val="006E5CAE"/>
    <w:rsid w:val="006F513E"/>
    <w:rsid w:val="007C0139"/>
    <w:rsid w:val="007C4F42"/>
    <w:rsid w:val="007D45A1"/>
    <w:rsid w:val="007F564D"/>
    <w:rsid w:val="008A5495"/>
    <w:rsid w:val="008B1201"/>
    <w:rsid w:val="008F16F7"/>
    <w:rsid w:val="008F1880"/>
    <w:rsid w:val="009164BA"/>
    <w:rsid w:val="009166BD"/>
    <w:rsid w:val="009210CF"/>
    <w:rsid w:val="00976D92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127EE"/>
    <w:rsid w:val="00B37C7E"/>
    <w:rsid w:val="00B65B09"/>
    <w:rsid w:val="00B85583"/>
    <w:rsid w:val="00B91550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1146"/>
    <w:rsid w:val="00C91F9B"/>
    <w:rsid w:val="00D0126F"/>
    <w:rsid w:val="00D0347C"/>
    <w:rsid w:val="00D96C6B"/>
    <w:rsid w:val="00DD55D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2021-10-04T08:30:00Z</dcterms:created>
  <dcterms:modified xsi:type="dcterms:W3CDTF">2021-10-04T08:30:00Z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