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54D0E0CD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73746EF0" w14:textId="09797531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3917B7F" wp14:editId="5914E838">
                  <wp:extent cx="6645910" cy="5127625"/>
                  <wp:effectExtent l="0" t="0" r="2540" b="0"/>
                  <wp:docPr id="13" name="Рисунок 13" descr="Изображение выглядит как еда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0296CB7" w14:textId="522AA85D" w:rsidTr="00B77724">
        <w:trPr>
          <w:trHeight w:val="2268"/>
        </w:trPr>
        <w:tc>
          <w:tcPr>
            <w:tcW w:w="3333" w:type="pct"/>
            <w:vAlign w:val="center"/>
          </w:tcPr>
          <w:p w14:paraId="2C122BDC" w14:textId="722A1462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СЕПТЕМВРИ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4"/>
              <w:gridCol w:w="1810"/>
              <w:gridCol w:w="912"/>
              <w:gridCol w:w="384"/>
            </w:tblGrid>
            <w:tr w:rsidR="006A3C79" w:rsidRPr="003159C2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69D6B069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235712E6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56E124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E0319" w14:textId="42DBF5F3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099E76" w14:textId="386625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E110089" w14:textId="39A1C793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D4E88A6" w14:textId="3A1E07C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8DD0BF6" w14:textId="70A1A25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320DD66" w14:textId="5924654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DA3D4A" w14:textId="0FD4E6D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E2D8B2E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AC123AF" w14:textId="786AD53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E82D940" w14:textId="4DDFBE7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CD53C93" w14:textId="6A7768A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B81A273" w14:textId="7941FFF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74207D2" w14:textId="5615D23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5B32C84C" w14:textId="50DCABD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63AF09D" w14:textId="0CB427E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3054A08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3EEA36E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0706EE5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7E78466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24E6FAA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4635FCE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1F267F4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125A8B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74F1933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5C5088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6C3271C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6EFFF01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6B6FF29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616CC14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330E593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2122B79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45B4BBC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5DC5017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447FAE2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17AE273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E5BB46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CE3660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7BB9C8B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3E9E5A9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2657643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7324C78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7F52E10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3BCEEFF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4A3AA35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4318D25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31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73D4F18E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4371749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0D1675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0DE2F96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89890F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5C7ED53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08FEF12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6A11F48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66C381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43B821" w14:textId="71DAD4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FB9CA1" w14:textId="557E90B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B4DA1A" w14:textId="028BEBA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1FFCFA" w14:textId="7603D7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8BB18" w14:textId="3F79DA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06E4B02" w14:textId="1C37862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240438D" w14:textId="7D0761F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D4D71E7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AF99DC" w14:textId="6CE9C9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AE7F85" w14:textId="53098D4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05F1DBB" w14:textId="432FB77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047810" w14:textId="765363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7EAB4C" w14:textId="0DD9C5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07E3FE6" w14:textId="151177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6664AB9" w14:textId="32E3B3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78E7B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176476" w14:textId="52A467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75EFE3" w14:textId="2BB5A5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80BC65" w14:textId="0F7935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C83BF1" w14:textId="7D2345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070CE" w14:textId="3B6E15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6E46A07" w14:textId="7A9781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3C44432" w14:textId="4C0D7C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302B2E8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5F12A2" w14:textId="719878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5A8394" w14:textId="7565E11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769D7C" w14:textId="0C688F6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453EB" w14:textId="6A09981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944F37" w14:textId="375F51E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AFB997" w14:textId="562782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56F89B5" w14:textId="799BF9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5D3B96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963310" w14:textId="76A6A75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31E346" w14:textId="19E445F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E8D4F1" w14:textId="51250C1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53DD33B" w14:textId="4EBCD5A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DD4251" w14:textId="501CA4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460CFE" w14:textId="045C026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86D57F2" w14:textId="60C8211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171E1FC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7D74A0" w14:textId="6322119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EFD26D" w14:textId="10BB4D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331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6871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CB5D95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D215D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F9CA47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175EF88C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2A2C5" w14:textId="77777777" w:rsidR="00D57B41" w:rsidRDefault="00D57B41">
      <w:pPr>
        <w:spacing w:after="0"/>
      </w:pPr>
      <w:r>
        <w:separator/>
      </w:r>
    </w:p>
  </w:endnote>
  <w:endnote w:type="continuationSeparator" w:id="0">
    <w:p w14:paraId="0DD06D45" w14:textId="77777777" w:rsidR="00D57B41" w:rsidRDefault="00D57B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289BE" w14:textId="77777777" w:rsidR="00D57B41" w:rsidRDefault="00D57B41">
      <w:pPr>
        <w:spacing w:after="0"/>
      </w:pPr>
      <w:r>
        <w:separator/>
      </w:r>
    </w:p>
  </w:footnote>
  <w:footnote w:type="continuationSeparator" w:id="0">
    <w:p w14:paraId="63F245C8" w14:textId="77777777" w:rsidR="00D57B41" w:rsidRDefault="00D57B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331E5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57B41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2021-10-03T09:49:00Z</dcterms:created>
  <dcterms:modified xsi:type="dcterms:W3CDTF">2021-10-03T09:49:00Z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