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5FE014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7FE958BB" w14:textId="14BC87B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FAEB326" wp14:editId="0FDABD53">
                  <wp:extent cx="6645910" cy="5103495"/>
                  <wp:effectExtent l="0" t="0" r="2540" b="1905"/>
                  <wp:docPr id="14" name="Рисунок 14" descr="Изображение выглядит как текст, книга, цветной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0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7EB2D43" w14:textId="20F61DF3" w:rsidTr="00B77724">
        <w:trPr>
          <w:trHeight w:val="2268"/>
        </w:trPr>
        <w:tc>
          <w:tcPr>
            <w:tcW w:w="3333" w:type="pct"/>
            <w:vAlign w:val="center"/>
          </w:tcPr>
          <w:p w14:paraId="351313CB" w14:textId="04049161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0"/>
              <w:gridCol w:w="1619"/>
              <w:gridCol w:w="912"/>
              <w:gridCol w:w="479"/>
            </w:tblGrid>
            <w:tr w:rsidR="006A3C79" w:rsidRPr="003159C2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0CF40B1C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099D0E93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618C1CD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D8B4D48" w14:textId="7B3B8F3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4209D72" w14:textId="458D724E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244F389" w14:textId="4C771F7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F8F6E" w14:textId="42E1B3F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36E65CB" w14:textId="67C8C9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D44203E" w14:textId="473D73F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995E255" w14:textId="6329404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BC814F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ECFB707" w14:textId="3834DCF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AD746A" w14:textId="49CB18F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657DD7F" w14:textId="5EA1D53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3D94CEB" w14:textId="7A5FD50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268AFE8" w14:textId="6685A8F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5313DA3" w14:textId="639401E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164E57" w14:textId="07B22C2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04F3D35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7B4F9D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1ED605A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03DBBF1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1CB7A6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1CE8EF6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2F62793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3A2EDEC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6694304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8E9CEE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6D603D5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638A399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0D65611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2DB6B4E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16F6FAD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20A0E82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2691A35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25C4B2E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58729C7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627A97F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0261DC4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662712F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2E6BD4F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5734EC4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40E7820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61AEA5C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4360B80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4C243AD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04D6D5A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6C9A782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669B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744C85F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19D1827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089C27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53947E1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11AED3A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44F048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47BEED9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114865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381513E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BC57C8" w14:textId="0B9F0D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8061A7" w14:textId="5C4F328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2F473E" w14:textId="6E29A7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CCEDDE" w14:textId="7E2F02E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CE170C" w14:textId="1B76A4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56E015" w14:textId="301527F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DF4C5D" w14:textId="4A8DA2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21964FC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169FFA" w14:textId="1D1302E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03F53D" w14:textId="52E599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E40092" w14:textId="29F41D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F6D1F4" w14:textId="4818410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17393" w14:textId="1CF35A2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C1BCADB" w14:textId="237C0F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1422885" w14:textId="51DF7C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4715A07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43FC40" w14:textId="70E6E1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3101E2" w14:textId="6A2E8D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2224C0" w14:textId="6B91C8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E8B817" w14:textId="3C8AA30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EAF1C4" w14:textId="72B8BD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49DADF" w14:textId="230927F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B5E98B9" w14:textId="45D0F8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31FB9C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BAA67E" w14:textId="1645CEE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1E366" w14:textId="18C994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CD9FA9" w14:textId="77E61EF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730DE8" w14:textId="6824CFC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E94C42" w14:textId="399633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1F44B0" w14:textId="48D5A3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F9ADD11" w14:textId="063117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0CC9F4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27EB80" w14:textId="182E4DB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827B45" w14:textId="13C13E4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BFFAE0" w14:textId="4F70D6F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086A65" w14:textId="2343A18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E68AD1" w14:textId="1339422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6863F3" w14:textId="7A46140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0CF03AC" w14:textId="10E5B2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957B5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70656" w14:textId="3AEDF7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8AFD37" w14:textId="283782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669B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20F71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B39AC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4575F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CB955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C2D1A5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76AAA" w14:textId="77777777" w:rsidR="0068626C" w:rsidRDefault="0068626C">
      <w:pPr>
        <w:spacing w:after="0"/>
      </w:pPr>
      <w:r>
        <w:separator/>
      </w:r>
    </w:p>
  </w:endnote>
  <w:endnote w:type="continuationSeparator" w:id="0">
    <w:p w14:paraId="23C4B586" w14:textId="77777777" w:rsidR="0068626C" w:rsidRDefault="006862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E3DC7" w14:textId="77777777" w:rsidR="0068626C" w:rsidRDefault="0068626C">
      <w:pPr>
        <w:spacing w:after="0"/>
      </w:pPr>
      <w:r>
        <w:separator/>
      </w:r>
    </w:p>
  </w:footnote>
  <w:footnote w:type="continuationSeparator" w:id="0">
    <w:p w14:paraId="56F29066" w14:textId="77777777" w:rsidR="0068626C" w:rsidRDefault="006862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669B6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8626C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077D9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5425F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2021-10-04T10:40:00Z</dcterms:created>
  <dcterms:modified xsi:type="dcterms:W3CDTF">2021-10-04T10:40:00Z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