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03865EBA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44A4DB85" w14:textId="7C1A70BD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D63FAD9" wp14:editId="1F9B17CC">
                  <wp:extent cx="6645910" cy="5127625"/>
                  <wp:effectExtent l="0" t="0" r="2540" b="0"/>
                  <wp:docPr id="8" name="Рисунок 8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E679A77" w14:textId="46D298AD" w:rsidTr="00B77724">
        <w:trPr>
          <w:trHeight w:val="2268"/>
        </w:trPr>
        <w:tc>
          <w:tcPr>
            <w:tcW w:w="3333" w:type="pct"/>
            <w:vAlign w:val="center"/>
          </w:tcPr>
          <w:p w14:paraId="356E2AAA" w14:textId="1C4A14E1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МАЙ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1"/>
              <w:gridCol w:w="975"/>
              <w:gridCol w:w="912"/>
              <w:gridCol w:w="801"/>
            </w:tblGrid>
            <w:tr w:rsidR="006A3C79" w:rsidRPr="003159C2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6A3C79" w:rsidRPr="003159C2" w:rsidRDefault="006A3C79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03E704BE" w:rsidR="006A3C79" w:rsidRPr="003159C2" w:rsidRDefault="00DF4855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5A5C0F0A" w:rsidR="006A3C79" w:rsidRPr="003159C2" w:rsidRDefault="006A3C79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6A3C79" w:rsidRPr="003159C2" w:rsidRDefault="006A3C79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6A3C79" w:rsidRPr="003159C2" w:rsidRDefault="006A3C79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4DB85A86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B61F90" w14:textId="364354A6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AE5BB92" w14:textId="47359F2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A5984DD" w14:textId="363B2D8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74AEE4C" w14:textId="44EC2296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0A4B58C" w14:textId="157EF54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9D590D3" w14:textId="65EBD2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121EE1B" w14:textId="662B93B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405FD4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75A2EB" w14:textId="1BE1730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F7DBDA" w14:textId="3FF7C90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2BA02CE" w14:textId="16EAF7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50A4CB0" w14:textId="2DC7CF0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2CCA17" w14:textId="3912A75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C51B025" w14:textId="76C533B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4DF427A" w14:textId="5EAACE4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2E315D2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6B6DD95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2B0C75B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2CEE22C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28B308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9B02C2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65D14D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673803E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474FA01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683BB3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059098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1633DD5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00C3FB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780C595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235BF2D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497ED01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5D21B6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26EFFF6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3CB1592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3AE8DC5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7D8B673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6179913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40C0C15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402BE48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0A5EE40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789A249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63199F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6B0D399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254B3F6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3234F6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96A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4232816E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0C81C25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1049A82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C186DB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CCAD94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7B2C705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EE249B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E4FBA7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F5FFAB0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9C2670" w14:textId="17CB09E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F7B697C" w14:textId="5CE1B70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8A88DF" w14:textId="4253D73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B1B025" w14:textId="2E395A4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F732E" w14:textId="55B41D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B26961" w14:textId="0D226F0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6817485" w14:textId="2450016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43A7E9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21331D" w14:textId="6A4236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B2BF12" w14:textId="1EB3B31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58DFB7" w14:textId="1393AD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B68F1" w14:textId="108BC4A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45A9F5" w14:textId="274513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9615FD" w14:textId="3BACCC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2D659A8" w14:textId="7C1708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5CD5011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162FCE" w14:textId="359BAF2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34D557" w14:textId="5958604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E94CD6" w14:textId="20D642D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358C9A" w14:textId="3C46D07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5FC823" w14:textId="7191B18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8DB889" w14:textId="180553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ED4719" w14:textId="172521D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967DB6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8568AD" w14:textId="4A27E2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0DA026" w14:textId="10C2330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C5897B" w14:textId="2B3E137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37E596" w14:textId="13028A8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6F8449" w14:textId="2E20429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F32A15C" w14:textId="2BC2F83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4653324" w14:textId="451EF39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B25253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5994ED" w14:textId="354827F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B32801" w14:textId="3EF64F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129B62" w14:textId="042895B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E374" w14:textId="19E17C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25C5B5" w14:textId="0F59FB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1EB887" w14:textId="5FE0A5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499CB9D" w14:textId="5F8462B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832F5D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10BCDE" w14:textId="72E247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2A51FD" w14:textId="2759F9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96A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98195F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122FC5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BF85B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7A702A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5A2DC03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219DE" w14:textId="77777777" w:rsidR="00D8534F" w:rsidRDefault="00D8534F">
      <w:pPr>
        <w:spacing w:after="0"/>
      </w:pPr>
      <w:r>
        <w:separator/>
      </w:r>
    </w:p>
  </w:endnote>
  <w:endnote w:type="continuationSeparator" w:id="0">
    <w:p w14:paraId="18B16B6D" w14:textId="77777777" w:rsidR="00D8534F" w:rsidRDefault="00D85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856D9" w14:textId="77777777" w:rsidR="00D8534F" w:rsidRDefault="00D8534F">
      <w:pPr>
        <w:spacing w:after="0"/>
      </w:pPr>
      <w:r>
        <w:separator/>
      </w:r>
    </w:p>
  </w:footnote>
  <w:footnote w:type="continuationSeparator" w:id="0">
    <w:p w14:paraId="6F748DAB" w14:textId="77777777" w:rsidR="00D8534F" w:rsidRDefault="00D853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96A6B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D2C50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8534F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84778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2021-10-04T07:45:00Z</dcterms:created>
  <dcterms:modified xsi:type="dcterms:W3CDTF">2021-10-04T07:45:00Z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