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977"/>
        <w:gridCol w:w="3489"/>
      </w:tblGrid>
      <w:tr w:rsidR="006A3C79" w:rsidRPr="003159C2" w14:paraId="4788E54C" w14:textId="77777777" w:rsidTr="006A3C79">
        <w:trPr>
          <w:trHeight w:val="2268"/>
        </w:trPr>
        <w:tc>
          <w:tcPr>
            <w:tcW w:w="5000" w:type="pct"/>
            <w:gridSpan w:val="2"/>
            <w:vAlign w:val="bottom"/>
          </w:tcPr>
          <w:p w14:paraId="3A6ECBB0" w14:textId="55325F2E" w:rsidR="006A3C79" w:rsidRPr="003159C2" w:rsidRDefault="008C2C8B" w:rsidP="008C2C8B">
            <w:pPr>
              <w:pStyle w:val="ad"/>
              <w:jc w:val="center"/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drawing>
                <wp:inline distT="0" distB="0" distL="0" distR="0" wp14:anchorId="087A55B6" wp14:editId="1414E891">
                  <wp:extent cx="6645910" cy="5127625"/>
                  <wp:effectExtent l="0" t="0" r="2540" b="0"/>
                  <wp:docPr id="7" name="Рисунок 7" descr="Изображение выглядит как комнат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04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5127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3C79" w:rsidRPr="003159C2" w14:paraId="7FAF298C" w14:textId="0F6ECC5C" w:rsidTr="00B77724">
        <w:trPr>
          <w:trHeight w:val="2268"/>
        </w:trPr>
        <w:tc>
          <w:tcPr>
            <w:tcW w:w="3333" w:type="pct"/>
            <w:vAlign w:val="center"/>
          </w:tcPr>
          <w:p w14:paraId="23A157B9" w14:textId="434DAF68" w:rsidR="006A3C79" w:rsidRPr="003159C2" w:rsidRDefault="00DF4855" w:rsidP="00B77724">
            <w:pPr>
              <w:pStyle w:val="ad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>АПРИЛ</w:t>
            </w:r>
            <w:r w:rsidR="00B77724" w:rsidRPr="008C2C8B"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 xml:space="preserve"> </w: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begin"/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t>2023</w: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1667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21"/>
              <w:gridCol w:w="936"/>
              <w:gridCol w:w="912"/>
              <w:gridCol w:w="820"/>
            </w:tblGrid>
            <w:tr w:rsidR="006A3C79" w:rsidRPr="003159C2" w14:paraId="0557412F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5B1EE712" w14:textId="77777777" w:rsidR="006A3C79" w:rsidRPr="003159C2" w:rsidRDefault="006A3C79" w:rsidP="003C4F96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B938072" w14:textId="1B957269" w:rsidR="006A3C79" w:rsidRPr="003159C2" w:rsidRDefault="00DF4855" w:rsidP="003C4F96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28"/>
                      <w:szCs w:val="28"/>
                      <w:lang w:bidi="ru-RU"/>
                    </w:rPr>
                    <w:t>МАЙ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4B36642" w14:textId="22CEC3A3" w:rsidR="006A3C79" w:rsidRPr="003159C2" w:rsidRDefault="006A3C79" w:rsidP="003C4F96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t>2023</w:t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2166F1CE" w14:textId="77777777" w:rsidR="006A3C79" w:rsidRPr="003159C2" w:rsidRDefault="006A3C79" w:rsidP="003C4F96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7F6C5747" w14:textId="77777777" w:rsidR="006A3C79" w:rsidRPr="003159C2" w:rsidRDefault="006A3C79" w:rsidP="003C4F96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28"/>
              <w:gridCol w:w="486"/>
              <w:gridCol w:w="499"/>
              <w:gridCol w:w="487"/>
              <w:gridCol w:w="488"/>
              <w:gridCol w:w="514"/>
              <w:gridCol w:w="487"/>
            </w:tblGrid>
            <w:tr w:rsidR="006A3C79" w:rsidRPr="003159C2" w14:paraId="3C4028AF" w14:textId="77777777" w:rsidTr="004E24F5">
              <w:trPr>
                <w:trHeight w:val="170"/>
              </w:trPr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7A5D2943" w14:textId="1430D851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6304F3E3" w14:textId="46FDEDF1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500D31BE" w14:textId="59F375FE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253A1D8B" w14:textId="2525AD3E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418C16F7" w14:textId="34E1FC80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3659E7C9" w14:textId="58604A3D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321DCCA2" w14:textId="5EC41C41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  <w:t>НЕ</w:t>
                  </w:r>
                </w:p>
              </w:tc>
            </w:tr>
            <w:tr w:rsidR="006A3C79" w:rsidRPr="003159C2" w14:paraId="254BA96F" w14:textId="77777777" w:rsidTr="004E24F5">
              <w:trPr>
                <w:trHeight w:val="170"/>
              </w:trPr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0465A682" w14:textId="77229455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" 1 ""</w:instrText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4AB1700A" w14:textId="3519209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14240CEC" w14:textId="5ABD98E0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461072AE" w14:textId="560ECAD3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000C58DA" w14:textId="1CC8F431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bottom"/>
                </w:tcPr>
                <w:p w14:paraId="74B95C4A" w14:textId="6673F043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bottom"/>
                </w:tcPr>
                <w:p w14:paraId="06166C76" w14:textId="18E554CE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7A8073D8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2AFD480" w14:textId="7D3DB818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780FCA" w14:textId="169EADB1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F027154" w14:textId="47BEBBFD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C27F28" w14:textId="2FAF9DAC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F94DAA1" w14:textId="6DF4AF19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C9415B3" w14:textId="7714150F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8114B3E" w14:textId="2D49FB48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00F6959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E91C02" w14:textId="630DA419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5E439FE" w14:textId="1C8DF485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F9180C5" w14:textId="125EF01A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05C196" w14:textId="7CB81DED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3E05DEC" w14:textId="2B48404E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801D0D" w14:textId="29F297D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E72802" w14:textId="5C043D5A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664248E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D698EB" w14:textId="443769E0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B52847" w14:textId="2DC6408F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5D722A2" w14:textId="1992D342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9585779" w14:textId="35610794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D20A6C1" w14:textId="6D584074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AA263B" w14:textId="3770D034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289A9C2" w14:textId="038B36F4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1DE0B703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7F47096" w14:textId="2E1E2DAD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78FDEB8" w14:textId="444EDFDD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30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60037A" w14:textId="03BDAB6F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31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720F80" w14:textId="02FCA491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C97378" w14:textId="7E7A825C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5FB7DA" w14:textId="410041BA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1D30A9" w14:textId="61933BBA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32B8BE8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0D9AC0E" w14:textId="7F557E4E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AA773E" w14:textId="436410A8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2530E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F14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BAD5D6A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E587D2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49854BC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2F79B25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007B508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28A2AF01" w14:textId="77777777" w:rsidR="006A3C79" w:rsidRPr="003159C2" w:rsidRDefault="006A3C79" w:rsidP="00FC5F25">
            <w:pPr>
              <w:pStyle w:val="ad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val="en-US" w:bidi="ru-RU"/>
              </w:rPr>
            </w:pPr>
          </w:p>
        </w:tc>
      </w:tr>
    </w:tbl>
    <w:p w14:paraId="3208FF17" w14:textId="726E9943" w:rsidR="00ED5F48" w:rsidRPr="003159C2" w:rsidRDefault="00ED5F48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7"/>
        <w:gridCol w:w="1500"/>
        <w:gridCol w:w="1500"/>
        <w:gridCol w:w="1500"/>
        <w:gridCol w:w="1500"/>
        <w:gridCol w:w="1469"/>
      </w:tblGrid>
      <w:tr w:rsidR="006F5860" w:rsidRPr="003159C2" w14:paraId="4B2EB927" w14:textId="77777777" w:rsidTr="001F14AD">
        <w:trPr>
          <w:trHeight w:val="340"/>
        </w:trPr>
        <w:tc>
          <w:tcPr>
            <w:tcW w:w="709" w:type="pct"/>
            <w:shd w:val="clear" w:color="auto" w:fill="auto"/>
            <w:vAlign w:val="center"/>
          </w:tcPr>
          <w:p w14:paraId="1E2EE8E7" w14:textId="53120862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08A9ADB4" w14:textId="5B308B89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0798650" w14:textId="792E45E0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0122A68C" w14:textId="64FD54E8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95C0986" w14:textId="69809414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AE62A27" w14:textId="26D6B061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7AEC02A7" w14:textId="77974D47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НЕДЕЛЯ</w:t>
            </w:r>
          </w:p>
        </w:tc>
      </w:tr>
      <w:tr w:rsidR="00ED5F48" w:rsidRPr="003159C2" w14:paraId="6A54C37E" w14:textId="77777777" w:rsidTr="001F14AD">
        <w:trPr>
          <w:trHeight w:val="680"/>
        </w:trPr>
        <w:tc>
          <w:tcPr>
            <w:tcW w:w="709" w:type="pct"/>
            <w:tcBorders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A81EA01" w14:textId="25A65374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суббота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" 1 ""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4FB043A" w14:textId="1215A74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суббота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вторник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C4F96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CDDF311" w14:textId="0E909ADB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суббота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среда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86610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9C2D6C1" w14:textId="5D86F094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суббота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четверг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2B55C17" w14:textId="54794DCD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суббота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29ABE1D" w14:textId="60AE4F6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суббота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суббота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B2530E"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657C3D9E" w14:textId="78296A8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суббота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7EB2B2FA" w14:textId="77777777" w:rsidTr="001F14AD">
        <w:trPr>
          <w:trHeight w:val="680"/>
        </w:trPr>
        <w:tc>
          <w:tcPr>
            <w:tcW w:w="709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0DCA498" w14:textId="6E36D4F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BA343AB" w14:textId="307F779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167D8E8" w14:textId="1CE35F04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7F8F156" w14:textId="5709773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44F146E" w14:textId="24B330C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8CFC167" w14:textId="2139960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8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753B4AD5" w14:textId="0A3FA4B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9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3002DD0F" w14:textId="77777777" w:rsidTr="001F14AD">
        <w:trPr>
          <w:trHeight w:val="680"/>
        </w:trPr>
        <w:tc>
          <w:tcPr>
            <w:tcW w:w="709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8892CB7" w14:textId="4649EFD6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18520C1" w14:textId="3E62AE7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B464F66" w14:textId="0C197A8B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360DA3E" w14:textId="44520494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5A13C5D" w14:textId="582C7060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5958C56" w14:textId="19916E4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15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45357CD5" w14:textId="50BDA5D4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16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568BAFAE" w14:textId="77777777" w:rsidTr="001F14AD">
        <w:trPr>
          <w:trHeight w:val="680"/>
        </w:trPr>
        <w:tc>
          <w:tcPr>
            <w:tcW w:w="709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8E74E94" w14:textId="1DA289D1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CBE8491" w14:textId="017D365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3F091CF" w14:textId="361C0DC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F167198" w14:textId="29343434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B107AF4" w14:textId="3056172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249DF52" w14:textId="54B0FA5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22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17093039" w14:textId="06370CE6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23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5D73EBF0" w14:textId="77777777" w:rsidTr="001F14AD">
        <w:trPr>
          <w:trHeight w:val="680"/>
        </w:trPr>
        <w:tc>
          <w:tcPr>
            <w:tcW w:w="709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7DF9029" w14:textId="586C99FE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6AA4896" w14:textId="134328B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DAF9E93" w14:textId="47AAA46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5633F73" w14:textId="59AC0C2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B85F4A6" w14:textId="55A10D3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D073DED" w14:textId="5DBE6A81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="00B2530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="00B2530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29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09DF7ABA" w14:textId="4794DE9B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="00B2530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="00B2530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30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53BE865F" w14:textId="77777777" w:rsidTr="001F14AD">
        <w:trPr>
          <w:trHeight w:val="680"/>
        </w:trPr>
        <w:tc>
          <w:tcPr>
            <w:tcW w:w="709" w:type="pct"/>
            <w:tcBorders>
              <w:top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32F4322" w14:textId="744C49C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A5682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72F4D3E" w14:textId="725361D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2530E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A5682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A5682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CB2E77D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6678771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CC3DC82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0EF34A1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  <w:tc>
          <w:tcPr>
            <w:tcW w:w="704" w:type="pct"/>
            <w:tcBorders>
              <w:top w:val="dotted" w:sz="4" w:space="0" w:color="0070C0"/>
              <w:left w:val="dotted" w:sz="4" w:space="0" w:color="0070C0"/>
            </w:tcBorders>
            <w:tcMar>
              <w:left w:w="57" w:type="dxa"/>
              <w:right w:w="142" w:type="dxa"/>
            </w:tcMar>
          </w:tcPr>
          <w:p w14:paraId="33C2D051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</w:tr>
    </w:tbl>
    <w:p w14:paraId="50D5D5A5" w14:textId="77777777" w:rsidR="00ED5F48" w:rsidRPr="003159C2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3159C2" w:rsidSect="00BA6FB3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D93021" w14:textId="77777777" w:rsidR="00E77C93" w:rsidRDefault="00E77C93">
      <w:pPr>
        <w:spacing w:after="0"/>
      </w:pPr>
      <w:r>
        <w:separator/>
      </w:r>
    </w:p>
  </w:endnote>
  <w:endnote w:type="continuationSeparator" w:id="0">
    <w:p w14:paraId="02CAA78F" w14:textId="77777777" w:rsidR="00E77C93" w:rsidRDefault="00E77C9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C01B92" w14:textId="77777777" w:rsidR="00E77C93" w:rsidRDefault="00E77C93">
      <w:pPr>
        <w:spacing w:after="0"/>
      </w:pPr>
      <w:r>
        <w:separator/>
      </w:r>
    </w:p>
  </w:footnote>
  <w:footnote w:type="continuationSeparator" w:id="0">
    <w:p w14:paraId="56E75183" w14:textId="77777777" w:rsidR="00E77C93" w:rsidRDefault="00E77C9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865A6"/>
    <w:rsid w:val="00097A25"/>
    <w:rsid w:val="000A5A57"/>
    <w:rsid w:val="00105630"/>
    <w:rsid w:val="001274F3"/>
    <w:rsid w:val="00151CCE"/>
    <w:rsid w:val="001B01F9"/>
    <w:rsid w:val="001C41F9"/>
    <w:rsid w:val="001F14AD"/>
    <w:rsid w:val="001F329A"/>
    <w:rsid w:val="00260333"/>
    <w:rsid w:val="00285C1D"/>
    <w:rsid w:val="002A6420"/>
    <w:rsid w:val="002B69CC"/>
    <w:rsid w:val="003108C9"/>
    <w:rsid w:val="003159C2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33F3C"/>
    <w:rsid w:val="00440416"/>
    <w:rsid w:val="00462EAD"/>
    <w:rsid w:val="004A53CF"/>
    <w:rsid w:val="004A6170"/>
    <w:rsid w:val="004C2B84"/>
    <w:rsid w:val="004E24F5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A3C79"/>
    <w:rsid w:val="006B6899"/>
    <w:rsid w:val="006C03B8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64D"/>
    <w:rsid w:val="008629C6"/>
    <w:rsid w:val="008B1201"/>
    <w:rsid w:val="008C2C8B"/>
    <w:rsid w:val="008F16F7"/>
    <w:rsid w:val="00907BEC"/>
    <w:rsid w:val="009164BA"/>
    <w:rsid w:val="009166BD"/>
    <w:rsid w:val="00945235"/>
    <w:rsid w:val="00977AAE"/>
    <w:rsid w:val="00996E56"/>
    <w:rsid w:val="00997268"/>
    <w:rsid w:val="009F37FF"/>
    <w:rsid w:val="009F5EA3"/>
    <w:rsid w:val="00A12667"/>
    <w:rsid w:val="00A14581"/>
    <w:rsid w:val="00A20E4C"/>
    <w:rsid w:val="00A74575"/>
    <w:rsid w:val="00A86610"/>
    <w:rsid w:val="00AA23D3"/>
    <w:rsid w:val="00AA3C50"/>
    <w:rsid w:val="00AE078C"/>
    <w:rsid w:val="00AE302A"/>
    <w:rsid w:val="00AE36BB"/>
    <w:rsid w:val="00B107D7"/>
    <w:rsid w:val="00B2530E"/>
    <w:rsid w:val="00B37C7E"/>
    <w:rsid w:val="00B65B09"/>
    <w:rsid w:val="00B77724"/>
    <w:rsid w:val="00B85583"/>
    <w:rsid w:val="00B9476B"/>
    <w:rsid w:val="00BA6FB3"/>
    <w:rsid w:val="00BC3952"/>
    <w:rsid w:val="00BE5AB8"/>
    <w:rsid w:val="00BF2AA2"/>
    <w:rsid w:val="00BF49DC"/>
    <w:rsid w:val="00C222C5"/>
    <w:rsid w:val="00C375A4"/>
    <w:rsid w:val="00C44DFB"/>
    <w:rsid w:val="00C473EC"/>
    <w:rsid w:val="00C6519B"/>
    <w:rsid w:val="00C70F21"/>
    <w:rsid w:val="00C7354B"/>
    <w:rsid w:val="00C800AA"/>
    <w:rsid w:val="00C85B38"/>
    <w:rsid w:val="00C91F9B"/>
    <w:rsid w:val="00CF6166"/>
    <w:rsid w:val="00D47677"/>
    <w:rsid w:val="00D95F2B"/>
    <w:rsid w:val="00DA0093"/>
    <w:rsid w:val="00DE32AC"/>
    <w:rsid w:val="00DF4855"/>
    <w:rsid w:val="00E1407A"/>
    <w:rsid w:val="00E33F1A"/>
    <w:rsid w:val="00E50BDE"/>
    <w:rsid w:val="00E774CD"/>
    <w:rsid w:val="00E77C93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A6FAD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2021-10-04T05:58:00Z</dcterms:created>
  <dcterms:modified xsi:type="dcterms:W3CDTF">2021-10-04T05:58:00Z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